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5E76D2" w14:textId="0490E308" w:rsidR="00370202" w:rsidRPr="009A36B7" w:rsidRDefault="00370202" w:rsidP="00370202">
      <w:pPr>
        <w:jc w:val="left"/>
        <w:rPr>
          <w:rFonts w:ascii="ＭＳ Ｐ明朝" w:eastAsia="ＭＳ Ｐ明朝" w:hAnsi="ＭＳ Ｐ明朝"/>
          <w:sz w:val="22"/>
          <w:szCs w:val="20"/>
        </w:rPr>
      </w:pPr>
      <w:r w:rsidRPr="009A36B7">
        <w:rPr>
          <w:rFonts w:ascii="ＭＳ Ｐ明朝" w:eastAsia="ＭＳ Ｐ明朝" w:hAnsi="ＭＳ Ｐ明朝" w:hint="eastAsia"/>
          <w:sz w:val="22"/>
          <w:szCs w:val="20"/>
        </w:rPr>
        <w:t>（様式２）</w:t>
      </w:r>
    </w:p>
    <w:p w14:paraId="5243D0DC" w14:textId="5D5184BF" w:rsidR="001E46CE" w:rsidRPr="009A36B7" w:rsidRDefault="001E46CE" w:rsidP="00774941">
      <w:pPr>
        <w:jc w:val="center"/>
        <w:rPr>
          <w:rFonts w:ascii="ＭＳ Ｐ明朝" w:eastAsia="ＭＳ Ｐ明朝" w:hAnsi="ＭＳ Ｐ明朝"/>
          <w:sz w:val="32"/>
        </w:rPr>
      </w:pPr>
      <w:r w:rsidRPr="009A36B7">
        <w:rPr>
          <w:rFonts w:ascii="ＭＳ Ｐ明朝" w:eastAsia="ＭＳ Ｐ明朝" w:hAnsi="ＭＳ Ｐ明朝" w:hint="eastAsia"/>
          <w:sz w:val="32"/>
        </w:rPr>
        <w:t>質　　疑　　書</w:t>
      </w:r>
    </w:p>
    <w:p w14:paraId="0EB05A45" w14:textId="77777777" w:rsidR="001E46CE" w:rsidRPr="009A36B7" w:rsidRDefault="00B44E88" w:rsidP="00774941">
      <w:pPr>
        <w:ind w:leftChars="3171" w:left="6659"/>
        <w:jc w:val="distribute"/>
        <w:rPr>
          <w:rFonts w:ascii="ＭＳ Ｐ明朝" w:eastAsia="ＭＳ Ｐ明朝" w:hAnsi="ＭＳ Ｐ明朝"/>
          <w:sz w:val="24"/>
        </w:rPr>
      </w:pPr>
      <w:r w:rsidRPr="009A36B7">
        <w:rPr>
          <w:rFonts w:ascii="ＭＳ Ｐ明朝" w:eastAsia="ＭＳ Ｐ明朝" w:hAnsi="ＭＳ Ｐ明朝" w:hint="eastAsia"/>
          <w:sz w:val="24"/>
        </w:rPr>
        <w:t>令和</w:t>
      </w:r>
      <w:r w:rsidR="001E46CE" w:rsidRPr="009A36B7">
        <w:rPr>
          <w:rFonts w:ascii="ＭＳ Ｐ明朝" w:eastAsia="ＭＳ Ｐ明朝" w:hAnsi="ＭＳ Ｐ明朝" w:hint="eastAsia"/>
          <w:sz w:val="24"/>
        </w:rPr>
        <w:t xml:space="preserve">　　年　　月　　日</w:t>
      </w:r>
    </w:p>
    <w:p w14:paraId="1E83D472" w14:textId="5CB34439" w:rsidR="001E46CE" w:rsidRPr="009A36B7" w:rsidRDefault="00774941" w:rsidP="00774941">
      <w:pPr>
        <w:rPr>
          <w:rFonts w:ascii="ＭＳ Ｐ明朝" w:eastAsia="ＭＳ Ｐ明朝" w:hAnsi="ＭＳ Ｐ明朝"/>
          <w:sz w:val="24"/>
        </w:rPr>
      </w:pPr>
      <w:r w:rsidRPr="009A36B7">
        <w:rPr>
          <w:rFonts w:ascii="ＭＳ Ｐ明朝" w:eastAsia="ＭＳ Ｐ明朝" w:hAnsi="ＭＳ Ｐ明朝" w:hint="eastAsia"/>
          <w:sz w:val="24"/>
        </w:rPr>
        <w:t xml:space="preserve">　</w:t>
      </w:r>
      <w:smartTag w:uri="schemas-MSNCTYST-com/MSNCTYST" w:element="MSNCTYST">
        <w:smartTagPr>
          <w:attr w:name="Address" w:val="志免町"/>
          <w:attr w:name="AddressList" w:val="40:志免町;"/>
        </w:smartTagPr>
        <w:r w:rsidR="001E46CE" w:rsidRPr="009A36B7">
          <w:rPr>
            <w:rFonts w:ascii="ＭＳ Ｐ明朝" w:eastAsia="ＭＳ Ｐ明朝" w:hAnsi="ＭＳ Ｐ明朝" w:hint="eastAsia"/>
            <w:sz w:val="24"/>
          </w:rPr>
          <w:t>志免町</w:t>
        </w:r>
      </w:smartTag>
      <w:r w:rsidR="001E46CE" w:rsidRPr="009A36B7">
        <w:rPr>
          <w:rFonts w:ascii="ＭＳ Ｐ明朝" w:eastAsia="ＭＳ Ｐ明朝" w:hAnsi="ＭＳ Ｐ明朝" w:hint="eastAsia"/>
          <w:sz w:val="24"/>
        </w:rPr>
        <w:t>役場</w:t>
      </w:r>
      <w:r w:rsidR="00B44E88" w:rsidRPr="009A36B7">
        <w:rPr>
          <w:rFonts w:ascii="ＭＳ Ｐ明朝" w:eastAsia="ＭＳ Ｐ明朝" w:hAnsi="ＭＳ Ｐ明朝" w:hint="eastAsia"/>
          <w:sz w:val="24"/>
        </w:rPr>
        <w:t xml:space="preserve">　　</w:t>
      </w:r>
      <w:r w:rsidR="00505EE8">
        <w:rPr>
          <w:rFonts w:ascii="ＭＳ Ｐ明朝" w:eastAsia="ＭＳ Ｐ明朝" w:hAnsi="ＭＳ Ｐ明朝" w:hint="eastAsia"/>
          <w:sz w:val="24"/>
        </w:rPr>
        <w:t>経営企画</w:t>
      </w:r>
      <w:r w:rsidR="00B44E88" w:rsidRPr="009A36B7">
        <w:rPr>
          <w:rFonts w:ascii="ＭＳ Ｐ明朝" w:eastAsia="ＭＳ Ｐ明朝" w:hAnsi="ＭＳ Ｐ明朝" w:hint="eastAsia"/>
          <w:sz w:val="24"/>
        </w:rPr>
        <w:t>課（</w:t>
      </w:r>
      <w:r w:rsidR="00505EE8">
        <w:rPr>
          <w:rFonts w:ascii="ＭＳ Ｐ明朝" w:eastAsia="ＭＳ Ｐ明朝" w:hAnsi="ＭＳ Ｐ明朝" w:hint="eastAsia"/>
          <w:sz w:val="24"/>
        </w:rPr>
        <w:t>管財</w:t>
      </w:r>
      <w:r w:rsidR="00B44E88" w:rsidRPr="009A36B7">
        <w:rPr>
          <w:rFonts w:ascii="ＭＳ Ｐ明朝" w:eastAsia="ＭＳ Ｐ明朝" w:hAnsi="ＭＳ Ｐ明朝" w:hint="eastAsia"/>
          <w:sz w:val="24"/>
        </w:rPr>
        <w:t>係）</w:t>
      </w:r>
      <w:r w:rsidR="001E46CE" w:rsidRPr="009A36B7">
        <w:rPr>
          <w:rFonts w:ascii="ＭＳ Ｐ明朝" w:eastAsia="ＭＳ Ｐ明朝" w:hAnsi="ＭＳ Ｐ明朝" w:hint="eastAsia"/>
          <w:sz w:val="24"/>
        </w:rPr>
        <w:t xml:space="preserve">　</w:t>
      </w:r>
      <w:r w:rsidR="001C7172">
        <w:rPr>
          <w:rFonts w:ascii="ＭＳ Ｐ明朝" w:eastAsia="ＭＳ Ｐ明朝" w:hAnsi="ＭＳ Ｐ明朝" w:hint="eastAsia"/>
          <w:sz w:val="24"/>
        </w:rPr>
        <w:t>宛て</w:t>
      </w:r>
      <w:bookmarkStart w:id="0" w:name="_GoBack"/>
      <w:bookmarkEnd w:id="0"/>
    </w:p>
    <w:p w14:paraId="4279E8EA" w14:textId="77777777" w:rsidR="001E46CE" w:rsidRPr="009A36B7" w:rsidRDefault="001E46CE" w:rsidP="00774941">
      <w:pPr>
        <w:rPr>
          <w:rFonts w:ascii="ＭＳ Ｐ明朝" w:eastAsia="ＭＳ Ｐ明朝" w:hAnsi="ＭＳ Ｐ明朝"/>
          <w:sz w:val="24"/>
        </w:rPr>
      </w:pPr>
    </w:p>
    <w:p w14:paraId="59E92821" w14:textId="5E9E695B" w:rsidR="001E46CE" w:rsidRPr="009A36B7" w:rsidRDefault="00774941" w:rsidP="00774941">
      <w:pPr>
        <w:rPr>
          <w:rFonts w:ascii="ＭＳ Ｐ明朝" w:eastAsia="ＭＳ Ｐ明朝" w:hAnsi="ＭＳ Ｐ明朝"/>
          <w:sz w:val="24"/>
        </w:rPr>
      </w:pPr>
      <w:r w:rsidRPr="009A36B7">
        <w:rPr>
          <w:rFonts w:ascii="ＭＳ Ｐ明朝" w:eastAsia="ＭＳ Ｐ明朝" w:hAnsi="ＭＳ Ｐ明朝" w:hint="eastAsia"/>
          <w:sz w:val="24"/>
        </w:rPr>
        <w:t xml:space="preserve">　</w:t>
      </w:r>
      <w:r w:rsidR="009F6E60" w:rsidRPr="009A36B7">
        <w:rPr>
          <w:rFonts w:ascii="ＭＳ Ｐ明朝" w:eastAsia="ＭＳ Ｐ明朝" w:hAnsi="ＭＳ Ｐ明朝" w:hint="eastAsia"/>
          <w:sz w:val="24"/>
        </w:rPr>
        <w:t xml:space="preserve">件名　　　　　　</w:t>
      </w:r>
      <w:r w:rsidR="00FB7880" w:rsidRPr="009A36B7">
        <w:rPr>
          <w:rFonts w:ascii="ＭＳ Ｐ明朝" w:eastAsia="ＭＳ Ｐ明朝" w:hAnsi="ＭＳ Ｐ明朝" w:hint="eastAsia"/>
          <w:sz w:val="24"/>
        </w:rPr>
        <w:t xml:space="preserve">　　</w:t>
      </w:r>
      <w:r w:rsidR="001E46CE" w:rsidRPr="009A36B7">
        <w:rPr>
          <w:rFonts w:ascii="ＭＳ Ｐ明朝" w:eastAsia="ＭＳ Ｐ明朝" w:hAnsi="ＭＳ Ｐ明朝" w:hint="eastAsia"/>
          <w:sz w:val="24"/>
        </w:rPr>
        <w:t xml:space="preserve">　　　　　　　　　　　</w:t>
      </w:r>
    </w:p>
    <w:p w14:paraId="483D1F37" w14:textId="77777777" w:rsidR="00431923" w:rsidRDefault="00B91353" w:rsidP="00431923">
      <w:pPr>
        <w:ind w:firstLineChars="200" w:firstLine="480"/>
        <w:rPr>
          <w:rFonts w:ascii="ＭＳ Ｐ明朝" w:eastAsia="ＭＳ Ｐ明朝" w:hAnsi="ＭＳ Ｐ明朝"/>
          <w:sz w:val="24"/>
        </w:rPr>
      </w:pPr>
      <w:r w:rsidRPr="00B91353">
        <w:rPr>
          <w:rFonts w:ascii="ＭＳ Ｐ明朝" w:eastAsia="ＭＳ Ｐ明朝" w:hAnsi="ＭＳ Ｐ明朝"/>
          <w:sz w:val="24"/>
        </w:rPr>
        <w:t>志免町庁舎等改修基本構想・基本計画策定業務委託</w:t>
      </w:r>
    </w:p>
    <w:p w14:paraId="60B572FF" w14:textId="09635DCF" w:rsidR="001E46CE" w:rsidRPr="009A36B7" w:rsidRDefault="00431923" w:rsidP="00431923">
      <w:pPr>
        <w:wordWrap w:val="0"/>
        <w:jc w:val="right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委託</w:t>
      </w:r>
      <w:r w:rsidR="00505EE8" w:rsidRPr="00505EE8">
        <w:rPr>
          <w:rFonts w:ascii="ＭＳ Ｐ明朝" w:eastAsia="ＭＳ Ｐ明朝" w:hAnsi="ＭＳ Ｐ明朝"/>
          <w:sz w:val="24"/>
        </w:rPr>
        <w:t>業者名</w:t>
      </w:r>
      <w:r w:rsidR="00E507B6" w:rsidRPr="009A36B7">
        <w:rPr>
          <w:rFonts w:ascii="ＭＳ Ｐ明朝" w:eastAsia="ＭＳ Ｐ明朝" w:hAnsi="ＭＳ Ｐ明朝" w:hint="eastAsia"/>
          <w:sz w:val="24"/>
        </w:rPr>
        <w:t xml:space="preserve">　</w:t>
      </w:r>
      <w:r w:rsidR="001E46CE" w:rsidRPr="009A36B7">
        <w:rPr>
          <w:rFonts w:ascii="ＭＳ Ｐ明朝" w:eastAsia="ＭＳ Ｐ明朝" w:hAnsi="ＭＳ Ｐ明朝" w:hint="eastAsia"/>
          <w:sz w:val="24"/>
        </w:rPr>
        <w:t xml:space="preserve">　　</w:t>
      </w:r>
      <w:r w:rsidR="00B44E88" w:rsidRPr="009A36B7">
        <w:rPr>
          <w:rFonts w:ascii="ＭＳ Ｐ明朝" w:eastAsia="ＭＳ Ｐ明朝" w:hAnsi="ＭＳ Ｐ明朝" w:hint="eastAsia"/>
          <w:sz w:val="24"/>
        </w:rPr>
        <w:t>○○株式会社</w:t>
      </w:r>
      <w:r>
        <w:rPr>
          <w:rFonts w:ascii="ＭＳ Ｐ明朝" w:eastAsia="ＭＳ Ｐ明朝" w:hAnsi="ＭＳ Ｐ明朝" w:hint="eastAsia"/>
          <w:sz w:val="24"/>
        </w:rPr>
        <w:t xml:space="preserve">　</w:t>
      </w:r>
    </w:p>
    <w:tbl>
      <w:tblPr>
        <w:tblW w:w="0" w:type="auto"/>
        <w:tblInd w:w="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81"/>
        <w:gridCol w:w="4581"/>
      </w:tblGrid>
      <w:tr w:rsidR="001E46CE" w:rsidRPr="009A36B7" w14:paraId="46F3D317" w14:textId="77777777">
        <w:trPr>
          <w:trHeight w:val="537"/>
        </w:trPr>
        <w:tc>
          <w:tcPr>
            <w:tcW w:w="4634" w:type="dxa"/>
            <w:vAlign w:val="center"/>
          </w:tcPr>
          <w:p w14:paraId="2C0987E4" w14:textId="77777777" w:rsidR="001E46CE" w:rsidRPr="009A36B7" w:rsidRDefault="001E46CE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9A36B7">
              <w:rPr>
                <w:rFonts w:ascii="ＭＳ Ｐ明朝" w:eastAsia="ＭＳ Ｐ明朝" w:hAnsi="ＭＳ Ｐ明朝" w:hint="eastAsia"/>
                <w:sz w:val="28"/>
              </w:rPr>
              <w:t>質　　　　　　問</w:t>
            </w:r>
          </w:p>
        </w:tc>
        <w:tc>
          <w:tcPr>
            <w:tcW w:w="4634" w:type="dxa"/>
            <w:vAlign w:val="center"/>
          </w:tcPr>
          <w:p w14:paraId="04AEF4D9" w14:textId="77777777" w:rsidR="001E46CE" w:rsidRPr="009A36B7" w:rsidRDefault="001E46CE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9A36B7">
              <w:rPr>
                <w:rFonts w:ascii="ＭＳ Ｐ明朝" w:eastAsia="ＭＳ Ｐ明朝" w:hAnsi="ＭＳ Ｐ明朝" w:hint="eastAsia"/>
                <w:sz w:val="28"/>
              </w:rPr>
              <w:t>回　　　　答</w:t>
            </w:r>
          </w:p>
        </w:tc>
      </w:tr>
      <w:tr w:rsidR="001E46CE" w:rsidRPr="009A36B7" w14:paraId="7080B833" w14:textId="77777777" w:rsidTr="009A2915">
        <w:trPr>
          <w:trHeight w:val="9781"/>
        </w:trPr>
        <w:tc>
          <w:tcPr>
            <w:tcW w:w="4634" w:type="dxa"/>
          </w:tcPr>
          <w:p w14:paraId="12F60448" w14:textId="77777777" w:rsidR="001E46CE" w:rsidRPr="009A36B7" w:rsidRDefault="001E46CE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4634" w:type="dxa"/>
          </w:tcPr>
          <w:p w14:paraId="030EF95B" w14:textId="77777777" w:rsidR="001E46CE" w:rsidRPr="009A36B7" w:rsidRDefault="001E46CE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14:paraId="5CBD8E7E" w14:textId="2227F80D" w:rsidR="00B44E88" w:rsidRPr="009A36B7" w:rsidRDefault="00EC4CD6" w:rsidP="00505EE8">
      <w:pPr>
        <w:rPr>
          <w:rFonts w:ascii="ＭＳ Ｐ明朝" w:eastAsia="ＭＳ Ｐ明朝" w:hAnsi="ＭＳ Ｐ明朝"/>
          <w:sz w:val="24"/>
        </w:rPr>
      </w:pPr>
      <w:r w:rsidRPr="009A36B7">
        <w:rPr>
          <w:rFonts w:ascii="ＭＳ Ｐ明朝" w:eastAsia="ＭＳ Ｐ明朝" w:hAnsi="ＭＳ Ｐ明朝" w:hint="eastAsia"/>
          <w:sz w:val="28"/>
        </w:rPr>
        <w:t xml:space="preserve">　</w:t>
      </w:r>
      <w:r w:rsidR="009A2915" w:rsidRPr="009A2915">
        <w:rPr>
          <w:rFonts w:ascii="ＭＳ Ｐ明朝" w:eastAsia="ＭＳ Ｐ明朝" w:hAnsi="ＭＳ Ｐ明朝" w:hint="eastAsia"/>
          <w:sz w:val="24"/>
          <w:szCs w:val="22"/>
        </w:rPr>
        <w:t>※質疑がない場合</w:t>
      </w:r>
      <w:r w:rsidR="009A2915">
        <w:rPr>
          <w:rFonts w:ascii="ＭＳ Ｐ明朝" w:eastAsia="ＭＳ Ｐ明朝" w:hAnsi="ＭＳ Ｐ明朝" w:hint="eastAsia"/>
          <w:sz w:val="24"/>
          <w:szCs w:val="22"/>
        </w:rPr>
        <w:t>は</w:t>
      </w:r>
      <w:r w:rsidR="009A2915" w:rsidRPr="009A2915">
        <w:rPr>
          <w:rFonts w:ascii="ＭＳ Ｐ明朝" w:eastAsia="ＭＳ Ｐ明朝" w:hAnsi="ＭＳ Ｐ明朝" w:hint="eastAsia"/>
          <w:sz w:val="24"/>
          <w:szCs w:val="22"/>
        </w:rPr>
        <w:t>「なし」で提出してください。</w:t>
      </w:r>
    </w:p>
    <w:sectPr w:rsidR="00B44E88" w:rsidRPr="009A36B7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861E19" w14:textId="77777777" w:rsidR="00070311" w:rsidRDefault="00070311" w:rsidP="009B2505">
      <w:r>
        <w:separator/>
      </w:r>
    </w:p>
  </w:endnote>
  <w:endnote w:type="continuationSeparator" w:id="0">
    <w:p w14:paraId="2CC1614A" w14:textId="77777777" w:rsidR="00070311" w:rsidRDefault="00070311" w:rsidP="009B2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37D92E" w14:textId="77777777" w:rsidR="00070311" w:rsidRDefault="00070311" w:rsidP="009B2505">
      <w:r>
        <w:separator/>
      </w:r>
    </w:p>
  </w:footnote>
  <w:footnote w:type="continuationSeparator" w:id="0">
    <w:p w14:paraId="699687A8" w14:textId="77777777" w:rsidR="00070311" w:rsidRDefault="00070311" w:rsidP="009B25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F7BB5"/>
    <w:multiLevelType w:val="hybridMultilevel"/>
    <w:tmpl w:val="527493AA"/>
    <w:lvl w:ilvl="0" w:tplc="FA760A44">
      <w:start w:val="4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9FB0BF9"/>
    <w:multiLevelType w:val="hybridMultilevel"/>
    <w:tmpl w:val="ED160218"/>
    <w:lvl w:ilvl="0" w:tplc="72F20C3E">
      <w:start w:val="5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0DB463AF"/>
    <w:multiLevelType w:val="hybridMultilevel"/>
    <w:tmpl w:val="72EC2EC6"/>
    <w:lvl w:ilvl="0" w:tplc="8D9AC32E">
      <w:start w:val="5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3B850BF5"/>
    <w:multiLevelType w:val="hybridMultilevel"/>
    <w:tmpl w:val="A3EE4A20"/>
    <w:lvl w:ilvl="0" w:tplc="9B80FD5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D082187"/>
    <w:multiLevelType w:val="hybridMultilevel"/>
    <w:tmpl w:val="EBEC47D4"/>
    <w:lvl w:ilvl="0" w:tplc="F4589EB4">
      <w:start w:val="4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57896D03"/>
    <w:multiLevelType w:val="hybridMultilevel"/>
    <w:tmpl w:val="14CAFC0C"/>
    <w:lvl w:ilvl="0" w:tplc="236687A4">
      <w:start w:val="5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5DC93EAA"/>
    <w:multiLevelType w:val="hybridMultilevel"/>
    <w:tmpl w:val="369C72B0"/>
    <w:lvl w:ilvl="0" w:tplc="3564B07C">
      <w:start w:val="3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42D"/>
    <w:rsid w:val="00070311"/>
    <w:rsid w:val="001C7172"/>
    <w:rsid w:val="001E46CE"/>
    <w:rsid w:val="00236954"/>
    <w:rsid w:val="00344F8F"/>
    <w:rsid w:val="00353013"/>
    <w:rsid w:val="00370202"/>
    <w:rsid w:val="003C0CD5"/>
    <w:rsid w:val="003C72C4"/>
    <w:rsid w:val="00402A2C"/>
    <w:rsid w:val="0041242D"/>
    <w:rsid w:val="00431923"/>
    <w:rsid w:val="00453E5A"/>
    <w:rsid w:val="00465D6E"/>
    <w:rsid w:val="00500876"/>
    <w:rsid w:val="00505EE8"/>
    <w:rsid w:val="00603DFA"/>
    <w:rsid w:val="006B1215"/>
    <w:rsid w:val="006D38B0"/>
    <w:rsid w:val="007305F9"/>
    <w:rsid w:val="0073214D"/>
    <w:rsid w:val="007578E6"/>
    <w:rsid w:val="00774941"/>
    <w:rsid w:val="007A09E7"/>
    <w:rsid w:val="008C686D"/>
    <w:rsid w:val="00902977"/>
    <w:rsid w:val="009A2915"/>
    <w:rsid w:val="009A36B7"/>
    <w:rsid w:val="009A68E1"/>
    <w:rsid w:val="009B2505"/>
    <w:rsid w:val="009F6E60"/>
    <w:rsid w:val="00AA10D9"/>
    <w:rsid w:val="00AE2A8C"/>
    <w:rsid w:val="00B32060"/>
    <w:rsid w:val="00B44E88"/>
    <w:rsid w:val="00B87C8E"/>
    <w:rsid w:val="00B91353"/>
    <w:rsid w:val="00BD63A0"/>
    <w:rsid w:val="00C0022A"/>
    <w:rsid w:val="00C470EC"/>
    <w:rsid w:val="00C61F49"/>
    <w:rsid w:val="00C94A4A"/>
    <w:rsid w:val="00CF24EE"/>
    <w:rsid w:val="00D014DB"/>
    <w:rsid w:val="00D2028B"/>
    <w:rsid w:val="00D26D76"/>
    <w:rsid w:val="00D6316A"/>
    <w:rsid w:val="00DA0926"/>
    <w:rsid w:val="00E507B6"/>
    <w:rsid w:val="00E93359"/>
    <w:rsid w:val="00EC4CD6"/>
    <w:rsid w:val="00F26176"/>
    <w:rsid w:val="00F37F19"/>
    <w:rsid w:val="00FB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DBD0C0"/>
  <w15:chartTrackingRefBased/>
  <w15:docId w15:val="{EC33D57F-1647-4972-B083-0E79DBEDE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table" w:styleId="a5">
    <w:name w:val="Table Grid"/>
    <w:basedOn w:val="a1"/>
    <w:rsid w:val="00B44E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9B25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B2505"/>
    <w:rPr>
      <w:kern w:val="2"/>
      <w:sz w:val="21"/>
      <w:szCs w:val="24"/>
    </w:rPr>
  </w:style>
  <w:style w:type="paragraph" w:styleId="a8">
    <w:name w:val="footer"/>
    <w:basedOn w:val="a"/>
    <w:link w:val="a9"/>
    <w:rsid w:val="009B250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9B250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7367A55F.dotm</Template>
  <TotalTime>14</TotalTime>
  <Pages>1</Pages>
  <Words>93</Words>
  <Characters>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　疑　　書</vt:lpstr>
      <vt:lpstr>質　　疑　　書</vt:lpstr>
    </vt:vector>
  </TitlesOfParts>
  <Company>志免町</Company>
  <LinksUpToDate>false</LinksUpToDate>
  <CharactersWithSpaces>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　疑　　書</dc:title>
  <dc:subject/>
  <dc:creator>満行政人</dc:creator>
  <cp:keywords/>
  <cp:lastModifiedBy>嘉多山　徹</cp:lastModifiedBy>
  <cp:revision>11</cp:revision>
  <cp:lastPrinted>2003-05-22T11:05:00Z</cp:lastPrinted>
  <dcterms:created xsi:type="dcterms:W3CDTF">2025-07-24T00:02:00Z</dcterms:created>
  <dcterms:modified xsi:type="dcterms:W3CDTF">2026-09-16T04:14:00Z</dcterms:modified>
</cp:coreProperties>
</file>