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097" w:rsidRPr="00E808FC" w:rsidRDefault="00DA27AE" w:rsidP="00E808FC">
      <w:pPr>
        <w:jc w:val="center"/>
        <w:rPr>
          <w:sz w:val="32"/>
          <w:szCs w:val="32"/>
        </w:rPr>
      </w:pPr>
      <w:r w:rsidRPr="00E808FC">
        <w:rPr>
          <w:rFonts w:hint="eastAsia"/>
          <w:sz w:val="36"/>
          <w:szCs w:val="36"/>
        </w:rPr>
        <w:t>志免町生涯学習館指導者登録票</w:t>
      </w:r>
      <w:r w:rsidRPr="00E808FC">
        <w:rPr>
          <w:rFonts w:hint="eastAsia"/>
          <w:w w:val="66"/>
          <w:sz w:val="32"/>
          <w:szCs w:val="32"/>
        </w:rPr>
        <w:t>〔</w:t>
      </w:r>
      <w:r w:rsidR="00E024BD">
        <w:rPr>
          <w:rFonts w:hint="eastAsia"/>
          <w:w w:val="66"/>
          <w:sz w:val="32"/>
          <w:szCs w:val="32"/>
        </w:rPr>
        <w:t>令和</w:t>
      </w:r>
      <w:r w:rsidR="00A215B8">
        <w:rPr>
          <w:rFonts w:hint="eastAsia"/>
          <w:w w:val="66"/>
          <w:sz w:val="32"/>
          <w:szCs w:val="32"/>
        </w:rPr>
        <w:t>6</w:t>
      </w:r>
      <w:r w:rsidR="00643587">
        <w:rPr>
          <w:rFonts w:hint="eastAsia"/>
          <w:w w:val="66"/>
          <w:sz w:val="32"/>
          <w:szCs w:val="32"/>
        </w:rPr>
        <w:t>・</w:t>
      </w:r>
      <w:r w:rsidR="00A215B8">
        <w:rPr>
          <w:rFonts w:hint="eastAsia"/>
          <w:w w:val="66"/>
          <w:sz w:val="32"/>
          <w:szCs w:val="32"/>
        </w:rPr>
        <w:t>7</w:t>
      </w:r>
      <w:r w:rsidR="00643587">
        <w:rPr>
          <w:rFonts w:hint="eastAsia"/>
          <w:w w:val="66"/>
          <w:sz w:val="32"/>
          <w:szCs w:val="32"/>
        </w:rPr>
        <w:t>・</w:t>
      </w:r>
      <w:r w:rsidR="00A215B8">
        <w:rPr>
          <w:rFonts w:hint="eastAsia"/>
          <w:w w:val="66"/>
          <w:sz w:val="32"/>
          <w:szCs w:val="32"/>
        </w:rPr>
        <w:t>8</w:t>
      </w:r>
      <w:r w:rsidRPr="00E808FC">
        <w:rPr>
          <w:rFonts w:hint="eastAsia"/>
          <w:w w:val="66"/>
          <w:sz w:val="32"/>
          <w:szCs w:val="32"/>
        </w:rPr>
        <w:t>年度〕</w:t>
      </w:r>
    </w:p>
    <w:p w:rsidR="00E808FC" w:rsidRDefault="00E808FC" w:rsidP="00E808FC">
      <w:pPr>
        <w:jc w:val="right"/>
      </w:pPr>
      <w:r>
        <w:rPr>
          <w:rFonts w:hint="eastAsia"/>
        </w:rPr>
        <w:t>記入日：</w:t>
      </w:r>
      <w:r w:rsidR="00E024BD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tbl>
      <w:tblPr>
        <w:tblStyle w:val="a3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276"/>
        <w:gridCol w:w="1768"/>
        <w:gridCol w:w="1209"/>
        <w:gridCol w:w="900"/>
        <w:gridCol w:w="935"/>
        <w:gridCol w:w="1055"/>
        <w:gridCol w:w="1990"/>
      </w:tblGrid>
      <w:tr w:rsidR="00DA27AE" w:rsidTr="00E808FC">
        <w:trPr>
          <w:trHeight w:val="410"/>
        </w:trPr>
        <w:tc>
          <w:tcPr>
            <w:tcW w:w="817" w:type="dxa"/>
            <w:tcBorders>
              <w:bottom w:val="dotted" w:sz="4" w:space="0" w:color="auto"/>
            </w:tcBorders>
            <w:vAlign w:val="center"/>
          </w:tcPr>
          <w:p w:rsidR="00DA27AE" w:rsidRDefault="00DA27AE" w:rsidP="00DA27AE">
            <w:pPr>
              <w:jc w:val="center"/>
            </w:pPr>
            <w:r>
              <w:rPr>
                <w:rFonts w:hint="eastAsia"/>
              </w:rPr>
              <w:t>ﾌﾘｶﾞﾅ</w:t>
            </w:r>
          </w:p>
        </w:tc>
        <w:tc>
          <w:tcPr>
            <w:tcW w:w="4253" w:type="dxa"/>
            <w:gridSpan w:val="3"/>
            <w:tcBorders>
              <w:bottom w:val="dotted" w:sz="4" w:space="0" w:color="auto"/>
            </w:tcBorders>
            <w:vAlign w:val="center"/>
          </w:tcPr>
          <w:p w:rsidR="00DA27AE" w:rsidRDefault="00DA27AE" w:rsidP="00DA27AE">
            <w:pPr>
              <w:jc w:val="center"/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:rsidR="00DA27AE" w:rsidRDefault="00DA27AE" w:rsidP="00DA27AE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990" w:type="dxa"/>
            <w:gridSpan w:val="2"/>
            <w:tcBorders>
              <w:bottom w:val="dotted" w:sz="4" w:space="0" w:color="auto"/>
            </w:tcBorders>
            <w:vAlign w:val="center"/>
          </w:tcPr>
          <w:p w:rsidR="00DA27AE" w:rsidRDefault="00DA27AE" w:rsidP="00DA27AE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990" w:type="dxa"/>
            <w:vMerge w:val="restart"/>
            <w:tcBorders>
              <w:bottom w:val="dotted" w:sz="4" w:space="0" w:color="auto"/>
            </w:tcBorders>
            <w:vAlign w:val="center"/>
          </w:tcPr>
          <w:p w:rsidR="00DA27AE" w:rsidRDefault="00DA27AE" w:rsidP="00DA27AE">
            <w:pPr>
              <w:jc w:val="center"/>
            </w:pPr>
            <w:r>
              <w:rPr>
                <w:rFonts w:hint="eastAsia"/>
              </w:rPr>
              <w:t>写真添付</w:t>
            </w:r>
          </w:p>
          <w:p w:rsidR="00DA27AE" w:rsidRDefault="00DA27AE" w:rsidP="00DA27AE">
            <w:pPr>
              <w:jc w:val="center"/>
            </w:pPr>
          </w:p>
          <w:p w:rsidR="00BE644F" w:rsidRDefault="00DA27AE" w:rsidP="00DA27AE">
            <w:pPr>
              <w:spacing w:line="220" w:lineRule="exact"/>
              <w:ind w:left="160" w:hangingChars="100" w:hanging="160"/>
              <w:rPr>
                <w:sz w:val="16"/>
                <w:szCs w:val="16"/>
              </w:rPr>
            </w:pPr>
            <w:r w:rsidRPr="00DA27AE">
              <w:rPr>
                <w:rFonts w:hint="eastAsia"/>
                <w:sz w:val="16"/>
                <w:szCs w:val="16"/>
              </w:rPr>
              <w:t>※</w:t>
            </w:r>
            <w:r w:rsidR="00EE3097">
              <w:rPr>
                <w:rFonts w:hint="eastAsia"/>
                <w:sz w:val="16"/>
                <w:szCs w:val="16"/>
              </w:rPr>
              <w:t>添付なしでもかまいません。</w:t>
            </w:r>
            <w:r w:rsidR="00BE644F">
              <w:rPr>
                <w:rFonts w:hint="eastAsia"/>
                <w:sz w:val="16"/>
                <w:szCs w:val="16"/>
              </w:rPr>
              <w:t>ご提出</w:t>
            </w:r>
            <w:r w:rsidR="00EE3097">
              <w:rPr>
                <w:rFonts w:hint="eastAsia"/>
                <w:sz w:val="16"/>
                <w:szCs w:val="16"/>
              </w:rPr>
              <w:t>時</w:t>
            </w:r>
            <w:r w:rsidR="00BE644F">
              <w:rPr>
                <w:rFonts w:hint="eastAsia"/>
                <w:sz w:val="16"/>
                <w:szCs w:val="16"/>
              </w:rPr>
              <w:t>に</w:t>
            </w:r>
            <w:r w:rsidRPr="00DA27AE">
              <w:rPr>
                <w:rFonts w:hint="eastAsia"/>
                <w:sz w:val="16"/>
                <w:szCs w:val="16"/>
              </w:rPr>
              <w:t>生涯学習館で撮影</w:t>
            </w:r>
            <w:r w:rsidR="00BE644F">
              <w:rPr>
                <w:rFonts w:hint="eastAsia"/>
                <w:sz w:val="16"/>
                <w:szCs w:val="16"/>
              </w:rPr>
              <w:t>いたします</w:t>
            </w:r>
            <w:r w:rsidR="00EE3097">
              <w:rPr>
                <w:rFonts w:hint="eastAsia"/>
                <w:sz w:val="16"/>
                <w:szCs w:val="16"/>
              </w:rPr>
              <w:t>。</w:t>
            </w:r>
          </w:p>
          <w:p w:rsidR="00DA27AE" w:rsidRDefault="00DA27AE" w:rsidP="00DA27AE">
            <w:pPr>
              <w:spacing w:line="220" w:lineRule="exact"/>
              <w:ind w:leftChars="100" w:left="210"/>
            </w:pPr>
          </w:p>
        </w:tc>
      </w:tr>
      <w:tr w:rsidR="00DA27AE" w:rsidTr="00E808FC">
        <w:trPr>
          <w:trHeight w:val="968"/>
        </w:trPr>
        <w:tc>
          <w:tcPr>
            <w:tcW w:w="817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DA27AE" w:rsidRDefault="00DA27AE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指導者</w:t>
            </w:r>
          </w:p>
          <w:p w:rsidR="00DA27AE" w:rsidRDefault="00DA27AE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DA27AE" w:rsidRDefault="00DA27AE" w:rsidP="00DA27AE">
            <w:pPr>
              <w:jc w:val="center"/>
            </w:pPr>
          </w:p>
          <w:p w:rsidR="00DA27AE" w:rsidRDefault="00DA27AE" w:rsidP="00DA27AE">
            <w:pPr>
              <w:jc w:val="center"/>
            </w:pPr>
          </w:p>
          <w:p w:rsidR="00DA27AE" w:rsidRDefault="00DA27AE" w:rsidP="00DA27AE">
            <w:pPr>
              <w:jc w:val="center"/>
            </w:pPr>
            <w:r>
              <w:rPr>
                <w:rFonts w:hint="eastAsia"/>
              </w:rPr>
              <w:t>〔雅号等：　　　　　　　　　　　　〕</w:t>
            </w:r>
          </w:p>
        </w:tc>
        <w:tc>
          <w:tcPr>
            <w:tcW w:w="900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DA27AE" w:rsidRDefault="00DA27AE" w:rsidP="00353777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CF0111" w:rsidRDefault="00DA27AE" w:rsidP="00353777">
            <w:pPr>
              <w:spacing w:beforeLines="50" w:before="145" w:afterLines="50" w:after="145"/>
              <w:jc w:val="left"/>
            </w:pPr>
            <w:r>
              <w:rPr>
                <w:rFonts w:hint="eastAsia"/>
              </w:rPr>
              <w:t>昭和・平成</w:t>
            </w:r>
          </w:p>
          <w:p w:rsidR="00DA27AE" w:rsidRDefault="00DA27AE" w:rsidP="00353777">
            <w:pPr>
              <w:spacing w:beforeLines="50" w:before="145" w:afterLines="50" w:after="145"/>
              <w:jc w:val="right"/>
            </w:pPr>
            <w:r>
              <w:rPr>
                <w:rFonts w:hint="eastAsia"/>
              </w:rPr>
              <w:t>年　 月　 日</w:t>
            </w:r>
          </w:p>
        </w:tc>
        <w:tc>
          <w:tcPr>
            <w:tcW w:w="1990" w:type="dxa"/>
            <w:vMerge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DA27AE" w:rsidRDefault="00DA27AE" w:rsidP="00DA27AE">
            <w:pPr>
              <w:jc w:val="center"/>
            </w:pPr>
          </w:p>
        </w:tc>
      </w:tr>
      <w:tr w:rsidR="00DA27AE" w:rsidTr="00E808FC">
        <w:trPr>
          <w:trHeight w:val="850"/>
        </w:trPr>
        <w:tc>
          <w:tcPr>
            <w:tcW w:w="8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DA27AE" w:rsidRDefault="00DA27AE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居住地</w:t>
            </w:r>
          </w:p>
        </w:tc>
        <w:tc>
          <w:tcPr>
            <w:tcW w:w="7143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DA27AE" w:rsidRDefault="00DA27AE" w:rsidP="00DA27AE">
            <w:r>
              <w:rPr>
                <w:rFonts w:hint="eastAsia"/>
              </w:rPr>
              <w:t>〒</w:t>
            </w:r>
          </w:p>
          <w:p w:rsidR="00DA27AE" w:rsidRDefault="00DA27AE" w:rsidP="00DA27AE"/>
          <w:p w:rsidR="00DA27AE" w:rsidRDefault="00DA27AE" w:rsidP="00DA27AE"/>
        </w:tc>
        <w:tc>
          <w:tcPr>
            <w:tcW w:w="199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DA27AE" w:rsidRDefault="00DA27AE" w:rsidP="00DA27AE">
            <w:pPr>
              <w:jc w:val="center"/>
            </w:pPr>
          </w:p>
        </w:tc>
      </w:tr>
      <w:tr w:rsidR="00CF0111" w:rsidTr="00E808FC">
        <w:trPr>
          <w:trHeight w:val="456"/>
        </w:trPr>
        <w:tc>
          <w:tcPr>
            <w:tcW w:w="817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CF0111" w:rsidRDefault="00CF0111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276" w:type="dxa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  <w:r>
              <w:rPr>
                <w:rFonts w:hint="eastAsia"/>
              </w:rPr>
              <w:t>携帯℡</w:t>
            </w:r>
          </w:p>
        </w:tc>
        <w:tc>
          <w:tcPr>
            <w:tcW w:w="2977" w:type="dxa"/>
            <w:gridSpan w:val="2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CF0111" w:rsidRDefault="00CF0111" w:rsidP="00CF0111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携帯ﾒｰﾙ</w:t>
            </w:r>
          </w:p>
        </w:tc>
        <w:tc>
          <w:tcPr>
            <w:tcW w:w="3980" w:type="dxa"/>
            <w:gridSpan w:val="3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</w:p>
        </w:tc>
      </w:tr>
      <w:tr w:rsidR="00CF0111" w:rsidTr="00E808FC">
        <w:trPr>
          <w:trHeight w:val="456"/>
        </w:trPr>
        <w:tc>
          <w:tcPr>
            <w:tcW w:w="817" w:type="dxa"/>
            <w:vMerge/>
            <w:vAlign w:val="center"/>
          </w:tcPr>
          <w:p w:rsidR="00CF0111" w:rsidRDefault="00CF0111" w:rsidP="00E808FC">
            <w:pPr>
              <w:ind w:leftChars="-50" w:left="-105" w:rightChars="-50" w:right="-105"/>
              <w:jc w:val="center"/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  <w:r>
              <w:rPr>
                <w:rFonts w:hint="eastAsia"/>
              </w:rPr>
              <w:t>自宅℡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F0111" w:rsidRDefault="00CF0111" w:rsidP="00CF0111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PCﾒｰﾙ</w:t>
            </w:r>
          </w:p>
        </w:tc>
        <w:tc>
          <w:tcPr>
            <w:tcW w:w="39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</w:p>
        </w:tc>
      </w:tr>
      <w:tr w:rsidR="00CF0111" w:rsidTr="00E808FC">
        <w:trPr>
          <w:trHeight w:val="456"/>
        </w:trPr>
        <w:tc>
          <w:tcPr>
            <w:tcW w:w="817" w:type="dxa"/>
            <w:vMerge/>
            <w:tcBorders>
              <w:bottom w:val="single" w:sz="4" w:space="0" w:color="000000" w:themeColor="text1"/>
            </w:tcBorders>
            <w:vAlign w:val="center"/>
          </w:tcPr>
          <w:p w:rsidR="00CF0111" w:rsidRDefault="00CF0111" w:rsidP="00E808FC">
            <w:pPr>
              <w:ind w:leftChars="-50" w:left="-105" w:rightChars="-50" w:right="-105"/>
              <w:jc w:val="center"/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CF0111" w:rsidRDefault="00CF0111" w:rsidP="00DA27AE">
            <w:pPr>
              <w:jc w:val="center"/>
            </w:pPr>
            <w:r>
              <w:rPr>
                <w:rFonts w:hint="eastAsia"/>
              </w:rPr>
              <w:t>FAX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CF0111" w:rsidRDefault="00CF0111" w:rsidP="00DA27AE">
            <w:pPr>
              <w:jc w:val="center"/>
            </w:pPr>
          </w:p>
        </w:tc>
        <w:tc>
          <w:tcPr>
            <w:tcW w:w="4880" w:type="dxa"/>
            <w:gridSpan w:val="4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CF0111" w:rsidRDefault="00DA1143" w:rsidP="00DA1143">
            <w:r w:rsidRPr="005816F9">
              <w:rPr>
                <w:rFonts w:hint="eastAsia"/>
                <w:w w:val="66"/>
              </w:rPr>
              <w:t>連絡可能</w:t>
            </w:r>
            <w:r w:rsidR="005816F9" w:rsidRPr="005816F9">
              <w:rPr>
                <w:rFonts w:hint="eastAsia"/>
                <w:w w:val="66"/>
              </w:rPr>
              <w:t>・希望</w:t>
            </w:r>
            <w:r w:rsidRPr="005816F9">
              <w:rPr>
                <w:rFonts w:hint="eastAsia"/>
                <w:w w:val="66"/>
              </w:rPr>
              <w:t>時間</w:t>
            </w:r>
            <w:r>
              <w:rPr>
                <w:rFonts w:hint="eastAsia"/>
              </w:rPr>
              <w:t>：</w:t>
            </w:r>
          </w:p>
        </w:tc>
      </w:tr>
      <w:tr w:rsidR="00CF0111" w:rsidTr="00235158">
        <w:trPr>
          <w:trHeight w:val="924"/>
        </w:trPr>
        <w:tc>
          <w:tcPr>
            <w:tcW w:w="8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E808FC" w:rsidRDefault="00CF0111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登録</w:t>
            </w:r>
          </w:p>
          <w:p w:rsidR="00CF0111" w:rsidRDefault="00CF0111" w:rsidP="00E808FC">
            <w:pPr>
              <w:ind w:leftChars="-50" w:left="-105" w:rightChars="-50" w:right="-105"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9133" w:type="dxa"/>
            <w:gridSpan w:val="7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CF0111" w:rsidRDefault="00CF0111" w:rsidP="00CF0111">
            <w:pPr>
              <w:spacing w:line="400" w:lineRule="exact"/>
            </w:pPr>
            <w:r w:rsidRPr="00CF0111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生涯学習館 主催講座講師</w:t>
            </w:r>
            <w:r w:rsidR="00E808FC">
              <w:rPr>
                <w:rFonts w:hint="eastAsia"/>
              </w:rPr>
              <w:t>（町主催講座として、講座の企画・開催を行う）</w:t>
            </w:r>
          </w:p>
          <w:p w:rsidR="00CF0111" w:rsidRDefault="00CF0111" w:rsidP="00235158">
            <w:pPr>
              <w:spacing w:line="400" w:lineRule="exact"/>
            </w:pPr>
            <w:r w:rsidRPr="00CF0111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</w:rPr>
              <w:t>ボランティア派遣指導講師（学校や地域・住民活動団体へ</w:t>
            </w:r>
            <w:r w:rsidR="00235158">
              <w:rPr>
                <w:rFonts w:hint="eastAsia"/>
              </w:rPr>
              <w:t>ボランティア派遣</w:t>
            </w:r>
            <w:r>
              <w:rPr>
                <w:rFonts w:hint="eastAsia"/>
              </w:rPr>
              <w:t>講師を行う）</w:t>
            </w:r>
          </w:p>
        </w:tc>
      </w:tr>
      <w:tr w:rsidR="00524721" w:rsidTr="00176E6D">
        <w:trPr>
          <w:trHeight w:val="838"/>
        </w:trPr>
        <w:tc>
          <w:tcPr>
            <w:tcW w:w="9950" w:type="dxa"/>
            <w:gridSpan w:val="8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524721" w:rsidRDefault="00524721" w:rsidP="00524721">
            <w:pPr>
              <w:spacing w:line="400" w:lineRule="exact"/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ボランティア派遣指導に☑有の場合</w:t>
            </w:r>
          </w:p>
          <w:p w:rsidR="00524721" w:rsidRPr="00CF0111" w:rsidRDefault="00524721" w:rsidP="00524721">
            <w:pPr>
              <w:spacing w:line="400" w:lineRule="exact"/>
              <w:ind w:firstLineChars="400" w:firstLine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連絡先を派遣元に教えることを　　□承諾する　　　　□承諾しない</w:t>
            </w:r>
          </w:p>
        </w:tc>
      </w:tr>
      <w:tr w:rsidR="00E808FC" w:rsidTr="00E808FC">
        <w:trPr>
          <w:trHeight w:val="137"/>
        </w:trPr>
        <w:tc>
          <w:tcPr>
            <w:tcW w:w="817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:rsidR="00E808FC" w:rsidRDefault="00E808FC" w:rsidP="00CF0111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044" w:type="dxa"/>
            <w:gridSpan w:val="2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781790" w:rsidP="00DA27AE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3044" w:type="dxa"/>
            <w:gridSpan w:val="3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781790" w:rsidP="00DA27AE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045" w:type="dxa"/>
            <w:gridSpan w:val="2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E808FC" w:rsidRDefault="00781790" w:rsidP="00DA27AE">
            <w:pPr>
              <w:jc w:val="center"/>
            </w:pPr>
            <w:r>
              <w:rPr>
                <w:rFonts w:hint="eastAsia"/>
              </w:rPr>
              <w:t>３</w:t>
            </w:r>
          </w:p>
        </w:tc>
      </w:tr>
      <w:tr w:rsidR="00E808FC" w:rsidTr="00BE644F">
        <w:trPr>
          <w:trHeight w:val="817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14D6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0614D6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分野</w:t>
            </w:r>
          </w:p>
          <w:p w:rsidR="00E808FC" w:rsidRDefault="000614D6" w:rsidP="000614D6">
            <w:pPr>
              <w:spacing w:line="180" w:lineRule="exact"/>
              <w:ind w:left="160" w:hangingChars="100" w:hanging="160"/>
              <w:jc w:val="center"/>
            </w:pPr>
            <w:r>
              <w:rPr>
                <w:rFonts w:hint="eastAsia"/>
                <w:sz w:val="16"/>
                <w:szCs w:val="16"/>
              </w:rPr>
              <w:t>※</w:t>
            </w:r>
            <w:r>
              <w:rPr>
                <w:rFonts w:hint="eastAsia"/>
                <w:w w:val="66"/>
                <w:sz w:val="16"/>
                <w:szCs w:val="16"/>
              </w:rPr>
              <w:t>一言で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808FC" w:rsidRPr="00BE644F" w:rsidRDefault="00BE644F" w:rsidP="00BE644F">
            <w:pPr>
              <w:jc w:val="left"/>
            </w:pPr>
            <w:r w:rsidRPr="00BE644F">
              <w:rPr>
                <w:rFonts w:hint="eastAsia"/>
                <w:sz w:val="16"/>
              </w:rPr>
              <w:t>例）お花</w:t>
            </w: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</w:tr>
      <w:tr w:rsidR="00E808FC" w:rsidTr="00AE4E1E">
        <w:trPr>
          <w:trHeight w:val="2553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14D6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E808FC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内容</w:t>
            </w:r>
          </w:p>
          <w:p w:rsidR="00E808FC" w:rsidRPr="00E808FC" w:rsidRDefault="00E808FC" w:rsidP="00E808FC">
            <w:pPr>
              <w:spacing w:line="200" w:lineRule="exact"/>
              <w:ind w:leftChars="-20" w:left="118" w:rightChars="-20" w:right="-42" w:hangingChars="100" w:hanging="16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E808FC">
              <w:rPr>
                <w:rFonts w:hint="eastAsia"/>
                <w:w w:val="66"/>
                <w:sz w:val="16"/>
                <w:szCs w:val="16"/>
              </w:rPr>
              <w:t>できるだけ詳しく記入ください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808FC" w:rsidRPr="008138BE" w:rsidRDefault="00E808FC" w:rsidP="008138BE">
            <w:pPr>
              <w:rPr>
                <w:sz w:val="16"/>
              </w:rPr>
            </w:pP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</w:tr>
      <w:tr w:rsidR="00E808FC" w:rsidTr="00235158">
        <w:trPr>
          <w:trHeight w:val="856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教材</w:t>
            </w:r>
            <w:r w:rsidR="00235158">
              <w:rPr>
                <w:rFonts w:hint="eastAsia"/>
              </w:rPr>
              <w:t>・</w:t>
            </w:r>
          </w:p>
          <w:p w:rsidR="00235158" w:rsidRPr="00235158" w:rsidRDefault="00235158" w:rsidP="000614D6">
            <w:pPr>
              <w:spacing w:line="240" w:lineRule="exact"/>
              <w:ind w:leftChars="-50" w:left="-105" w:rightChars="-50" w:right="-105"/>
              <w:jc w:val="center"/>
              <w:rPr>
                <w:w w:val="80"/>
              </w:rPr>
            </w:pPr>
            <w:r w:rsidRPr="00235158">
              <w:rPr>
                <w:rFonts w:hint="eastAsia"/>
                <w:w w:val="80"/>
              </w:rPr>
              <w:t>必要道具</w:t>
            </w:r>
          </w:p>
          <w:p w:rsidR="00E808FC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等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</w:tr>
      <w:tr w:rsidR="00235158" w:rsidTr="00BE644F">
        <w:trPr>
          <w:trHeight w:val="856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35158" w:rsidRPr="00235158" w:rsidRDefault="00235158" w:rsidP="000614D6">
            <w:pPr>
              <w:spacing w:line="240" w:lineRule="exact"/>
              <w:ind w:leftChars="-50" w:left="-105" w:rightChars="-50" w:right="-105"/>
              <w:jc w:val="center"/>
              <w:rPr>
                <w:w w:val="80"/>
              </w:rPr>
            </w:pPr>
            <w:r>
              <w:rPr>
                <w:rFonts w:hint="eastAsia"/>
              </w:rPr>
              <w:t>指</w:t>
            </w:r>
            <w:r w:rsidRPr="00235158">
              <w:rPr>
                <w:rFonts w:hint="eastAsia"/>
                <w:w w:val="80"/>
              </w:rPr>
              <w:t>導不可</w:t>
            </w:r>
          </w:p>
          <w:p w:rsidR="00235158" w:rsidRDefault="00235158" w:rsidP="000614D6">
            <w:pPr>
              <w:spacing w:line="240" w:lineRule="exact"/>
              <w:ind w:leftChars="-50" w:left="-105" w:rightChars="-50" w:right="-105"/>
              <w:jc w:val="center"/>
            </w:pPr>
            <w:r w:rsidRPr="00235158">
              <w:rPr>
                <w:rFonts w:hint="eastAsia"/>
                <w:w w:val="80"/>
              </w:rPr>
              <w:t>曜日</w:t>
            </w:r>
            <w:r>
              <w:rPr>
                <w:rFonts w:hint="eastAsia"/>
                <w:w w:val="80"/>
              </w:rPr>
              <w:t>‣</w:t>
            </w:r>
            <w:r w:rsidRPr="00235158">
              <w:rPr>
                <w:rFonts w:hint="eastAsia"/>
                <w:w w:val="80"/>
              </w:rPr>
              <w:t>時間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5158" w:rsidRPr="00BE644F" w:rsidRDefault="00BE644F" w:rsidP="00235158">
            <w:pPr>
              <w:rPr>
                <w:sz w:val="16"/>
              </w:rPr>
            </w:pPr>
            <w:r w:rsidRPr="00BE644F">
              <w:rPr>
                <w:rFonts w:hint="eastAsia"/>
                <w:sz w:val="16"/>
              </w:rPr>
              <w:t>例）夜間は不可</w:t>
            </w:r>
          </w:p>
          <w:p w:rsidR="00BE644F" w:rsidRPr="00BE644F" w:rsidRDefault="00BE644F" w:rsidP="00235158">
            <w:pPr>
              <w:rPr>
                <w:sz w:val="16"/>
              </w:rPr>
            </w:pP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235158" w:rsidRDefault="00235158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235158" w:rsidRDefault="00235158" w:rsidP="00DA27AE">
            <w:pPr>
              <w:jc w:val="center"/>
            </w:pPr>
          </w:p>
        </w:tc>
      </w:tr>
      <w:tr w:rsidR="00E808FC" w:rsidTr="00AE4E1E">
        <w:trPr>
          <w:trHeight w:val="2234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614D6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0614D6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経歴</w:t>
            </w:r>
          </w:p>
          <w:p w:rsidR="00E808FC" w:rsidRDefault="00E808FC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等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</w:tr>
      <w:tr w:rsidR="00E808FC" w:rsidTr="00235158">
        <w:trPr>
          <w:trHeight w:val="987"/>
        </w:trPr>
        <w:tc>
          <w:tcPr>
            <w:tcW w:w="817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E808FC" w:rsidRDefault="00235158" w:rsidP="000614D6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044" w:type="dxa"/>
            <w:gridSpan w:val="2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4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  <w:tc>
          <w:tcPr>
            <w:tcW w:w="3045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E808FC" w:rsidRDefault="00E808FC" w:rsidP="00DA27AE">
            <w:pPr>
              <w:jc w:val="center"/>
            </w:pPr>
          </w:p>
        </w:tc>
      </w:tr>
    </w:tbl>
    <w:p w:rsidR="00DA27AE" w:rsidRPr="00EE3097" w:rsidRDefault="00EE3097" w:rsidP="00EE3097">
      <w:pPr>
        <w:spacing w:line="340" w:lineRule="exact"/>
        <w:rPr>
          <w:b/>
          <w:position w:val="6"/>
          <w:sz w:val="24"/>
          <w:szCs w:val="16"/>
        </w:rPr>
      </w:pPr>
      <w:bookmarkStart w:id="0" w:name="_GoBack"/>
      <w:bookmarkEnd w:id="0"/>
      <w:r w:rsidRPr="00EE3097">
        <w:rPr>
          <w:rFonts w:hint="eastAsia"/>
          <w:b/>
          <w:position w:val="6"/>
          <w:sz w:val="24"/>
          <w:szCs w:val="16"/>
        </w:rPr>
        <w:t>※指導分野が複数ある方は、それぞれの分野ごとに1,2,3</w:t>
      </w:r>
      <w:r w:rsidR="008138BE">
        <w:rPr>
          <w:rFonts w:hint="eastAsia"/>
          <w:b/>
          <w:position w:val="6"/>
          <w:sz w:val="24"/>
          <w:szCs w:val="16"/>
        </w:rPr>
        <w:t>と枠を分けてご記入ください</w:t>
      </w:r>
    </w:p>
    <w:tbl>
      <w:tblPr>
        <w:tblStyle w:val="a3"/>
        <w:tblW w:w="0" w:type="auto"/>
        <w:tblBorders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44"/>
        <w:gridCol w:w="3044"/>
        <w:gridCol w:w="3045"/>
      </w:tblGrid>
      <w:tr w:rsidR="00361296" w:rsidTr="00EE3097">
        <w:trPr>
          <w:trHeight w:val="137"/>
        </w:trPr>
        <w:tc>
          <w:tcPr>
            <w:tcW w:w="817" w:type="dxa"/>
            <w:tcBorders>
              <w:top w:val="single" w:sz="4" w:space="0" w:color="000000" w:themeColor="text1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  <w:r>
              <w:rPr>
                <w:rFonts w:hint="eastAsia"/>
              </w:rPr>
              <w:lastRenderedPageBreak/>
              <w:t>№</w:t>
            </w:r>
          </w:p>
        </w:tc>
        <w:tc>
          <w:tcPr>
            <w:tcW w:w="3044" w:type="dxa"/>
            <w:tcBorders>
              <w:top w:val="single" w:sz="4" w:space="0" w:color="000000" w:themeColor="text1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781790" w:rsidP="00EE3097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3044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781790" w:rsidP="00EE3097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3045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781790" w:rsidP="00EE3097">
            <w:pPr>
              <w:jc w:val="center"/>
            </w:pPr>
            <w:r>
              <w:rPr>
                <w:rFonts w:hint="eastAsia"/>
              </w:rPr>
              <w:t>６</w:t>
            </w:r>
          </w:p>
        </w:tc>
      </w:tr>
      <w:tr w:rsidR="00361296" w:rsidTr="00EE3097">
        <w:trPr>
          <w:trHeight w:val="817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分野</w:t>
            </w:r>
          </w:p>
          <w:p w:rsidR="00361296" w:rsidRDefault="00361296" w:rsidP="00EE3097">
            <w:pPr>
              <w:spacing w:line="180" w:lineRule="exact"/>
              <w:ind w:left="160" w:hangingChars="100" w:hanging="160"/>
              <w:jc w:val="center"/>
            </w:pPr>
            <w:r>
              <w:rPr>
                <w:rFonts w:hint="eastAsia"/>
                <w:sz w:val="16"/>
                <w:szCs w:val="16"/>
              </w:rPr>
              <w:t>※</w:t>
            </w:r>
            <w:r>
              <w:rPr>
                <w:rFonts w:hint="eastAsia"/>
                <w:w w:val="66"/>
                <w:sz w:val="16"/>
                <w:szCs w:val="16"/>
              </w:rPr>
              <w:t>一言で</w:t>
            </w:r>
          </w:p>
        </w:tc>
        <w:tc>
          <w:tcPr>
            <w:tcW w:w="3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  <w:tr w:rsidR="00361296" w:rsidTr="00220447">
        <w:trPr>
          <w:trHeight w:val="2623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内容</w:t>
            </w:r>
          </w:p>
          <w:p w:rsidR="00361296" w:rsidRPr="00E808FC" w:rsidRDefault="00361296" w:rsidP="00EE3097">
            <w:pPr>
              <w:spacing w:line="200" w:lineRule="exact"/>
              <w:ind w:leftChars="-20" w:left="118" w:rightChars="-20" w:right="-42" w:hangingChars="100" w:hanging="16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</w:t>
            </w:r>
            <w:r w:rsidRPr="00E808FC">
              <w:rPr>
                <w:rFonts w:hint="eastAsia"/>
                <w:w w:val="66"/>
                <w:sz w:val="16"/>
                <w:szCs w:val="16"/>
              </w:rPr>
              <w:t>できるだけ詳しく記入ください</w:t>
            </w:r>
          </w:p>
        </w:tc>
        <w:tc>
          <w:tcPr>
            <w:tcW w:w="3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  <w:tr w:rsidR="00361296" w:rsidTr="00EE3097">
        <w:trPr>
          <w:trHeight w:val="856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教材・</w:t>
            </w:r>
          </w:p>
          <w:p w:rsidR="00361296" w:rsidRPr="00235158" w:rsidRDefault="00361296" w:rsidP="00EE3097">
            <w:pPr>
              <w:spacing w:line="240" w:lineRule="exact"/>
              <w:ind w:leftChars="-50" w:left="-105" w:rightChars="-50" w:right="-105"/>
              <w:jc w:val="center"/>
              <w:rPr>
                <w:w w:val="80"/>
              </w:rPr>
            </w:pPr>
            <w:r w:rsidRPr="00235158">
              <w:rPr>
                <w:rFonts w:hint="eastAsia"/>
                <w:w w:val="80"/>
              </w:rPr>
              <w:t>必要道具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等</w:t>
            </w:r>
          </w:p>
        </w:tc>
        <w:tc>
          <w:tcPr>
            <w:tcW w:w="3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  <w:tr w:rsidR="00361296" w:rsidTr="00EE3097">
        <w:trPr>
          <w:trHeight w:val="856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Pr="00235158" w:rsidRDefault="00361296" w:rsidP="00EE3097">
            <w:pPr>
              <w:spacing w:line="240" w:lineRule="exact"/>
              <w:ind w:leftChars="-50" w:left="-105" w:rightChars="-50" w:right="-105"/>
              <w:jc w:val="center"/>
              <w:rPr>
                <w:w w:val="80"/>
              </w:rPr>
            </w:pPr>
            <w:r>
              <w:rPr>
                <w:rFonts w:hint="eastAsia"/>
              </w:rPr>
              <w:t>指</w:t>
            </w:r>
            <w:r w:rsidRPr="00235158">
              <w:rPr>
                <w:rFonts w:hint="eastAsia"/>
                <w:w w:val="80"/>
              </w:rPr>
              <w:t>導不可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 w:rsidRPr="00235158">
              <w:rPr>
                <w:rFonts w:hint="eastAsia"/>
                <w:w w:val="80"/>
              </w:rPr>
              <w:t>曜日</w:t>
            </w:r>
            <w:r>
              <w:rPr>
                <w:rFonts w:hint="eastAsia"/>
                <w:w w:val="80"/>
              </w:rPr>
              <w:t>‣</w:t>
            </w:r>
            <w:r w:rsidRPr="00235158">
              <w:rPr>
                <w:rFonts w:hint="eastAsia"/>
                <w:w w:val="80"/>
              </w:rPr>
              <w:t>時間</w:t>
            </w:r>
          </w:p>
        </w:tc>
        <w:tc>
          <w:tcPr>
            <w:tcW w:w="3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/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  <w:tr w:rsidR="00361296" w:rsidTr="00220447">
        <w:trPr>
          <w:trHeight w:val="2529"/>
        </w:trPr>
        <w:tc>
          <w:tcPr>
            <w:tcW w:w="8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指導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経歴</w:t>
            </w:r>
          </w:p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等</w:t>
            </w:r>
          </w:p>
        </w:tc>
        <w:tc>
          <w:tcPr>
            <w:tcW w:w="304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  <w:tr w:rsidR="00361296" w:rsidTr="00EE3097">
        <w:trPr>
          <w:trHeight w:val="987"/>
        </w:trPr>
        <w:tc>
          <w:tcPr>
            <w:tcW w:w="817" w:type="dxa"/>
            <w:tcBorders>
              <w:top w:val="dotted" w:sz="4" w:space="0" w:color="auto"/>
              <w:bottom w:val="single" w:sz="4" w:space="0" w:color="000000" w:themeColor="text1"/>
            </w:tcBorders>
            <w:vAlign w:val="center"/>
          </w:tcPr>
          <w:p w:rsidR="00361296" w:rsidRDefault="00361296" w:rsidP="00EE3097">
            <w:pPr>
              <w:spacing w:line="240" w:lineRule="exact"/>
              <w:ind w:leftChars="-50" w:left="-105" w:rightChars="-50" w:right="-105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044" w:type="dxa"/>
            <w:tcBorders>
              <w:top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4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  <w:right w:val="dotted" w:sz="4" w:space="0" w:color="auto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  <w:tc>
          <w:tcPr>
            <w:tcW w:w="3045" w:type="dxa"/>
            <w:tcBorders>
              <w:top w:val="dotted" w:sz="4" w:space="0" w:color="auto"/>
              <w:left w:val="dotted" w:sz="4" w:space="0" w:color="auto"/>
              <w:bottom w:val="single" w:sz="4" w:space="0" w:color="000000" w:themeColor="text1"/>
            </w:tcBorders>
            <w:vAlign w:val="center"/>
          </w:tcPr>
          <w:p w:rsidR="00361296" w:rsidRDefault="00361296" w:rsidP="00EE3097">
            <w:pPr>
              <w:jc w:val="center"/>
            </w:pPr>
          </w:p>
        </w:tc>
      </w:tr>
    </w:tbl>
    <w:p w:rsidR="00361296" w:rsidRDefault="00361296">
      <w:pPr>
        <w:widowControl/>
        <w:jc w:val="left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133"/>
      </w:tblGrid>
      <w:tr w:rsidR="00361296" w:rsidTr="00361296">
        <w:trPr>
          <w:cantSplit/>
          <w:trHeight w:val="5326"/>
        </w:trPr>
        <w:tc>
          <w:tcPr>
            <w:tcW w:w="817" w:type="dxa"/>
            <w:vAlign w:val="center"/>
          </w:tcPr>
          <w:p w:rsidR="00361296" w:rsidRPr="00361296" w:rsidRDefault="00361296" w:rsidP="00361296">
            <w:pPr>
              <w:widowControl/>
              <w:ind w:leftChars="-50" w:left="-105" w:rightChars="-50" w:right="-10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事務局処理欄</w:t>
            </w:r>
          </w:p>
        </w:tc>
        <w:tc>
          <w:tcPr>
            <w:tcW w:w="9133" w:type="dxa"/>
          </w:tcPr>
          <w:p w:rsidR="00361296" w:rsidRDefault="00361296">
            <w:pPr>
              <w:widowControl/>
              <w:jc w:val="left"/>
              <w:rPr>
                <w:sz w:val="16"/>
                <w:szCs w:val="16"/>
              </w:rPr>
            </w:pPr>
          </w:p>
        </w:tc>
      </w:tr>
    </w:tbl>
    <w:p w:rsidR="00361296" w:rsidRDefault="006E7296" w:rsidP="006E7296">
      <w:pPr>
        <w:spacing w:line="320" w:lineRule="exact"/>
        <w:rPr>
          <w:sz w:val="16"/>
          <w:szCs w:val="16"/>
        </w:rPr>
      </w:pPr>
      <w:r w:rsidRPr="00EE3097">
        <w:rPr>
          <w:rFonts w:hint="eastAsia"/>
          <w:b/>
          <w:position w:val="6"/>
          <w:sz w:val="24"/>
          <w:szCs w:val="16"/>
        </w:rPr>
        <w:t>※指導分野が複数ある方は、それぞれの分野ごとに</w:t>
      </w:r>
      <w:r>
        <w:rPr>
          <w:rFonts w:hint="eastAsia"/>
          <w:b/>
          <w:position w:val="6"/>
          <w:sz w:val="24"/>
          <w:szCs w:val="16"/>
        </w:rPr>
        <w:t>4</w:t>
      </w:r>
      <w:r w:rsidRPr="00EE3097">
        <w:rPr>
          <w:rFonts w:hint="eastAsia"/>
          <w:b/>
          <w:position w:val="6"/>
          <w:sz w:val="24"/>
          <w:szCs w:val="16"/>
        </w:rPr>
        <w:t>,</w:t>
      </w:r>
      <w:r>
        <w:rPr>
          <w:rFonts w:hint="eastAsia"/>
          <w:b/>
          <w:position w:val="6"/>
          <w:sz w:val="24"/>
          <w:szCs w:val="16"/>
        </w:rPr>
        <w:t>5</w:t>
      </w:r>
      <w:r w:rsidRPr="00EE3097">
        <w:rPr>
          <w:rFonts w:hint="eastAsia"/>
          <w:b/>
          <w:position w:val="6"/>
          <w:sz w:val="24"/>
          <w:szCs w:val="16"/>
        </w:rPr>
        <w:t>,</w:t>
      </w:r>
      <w:r>
        <w:rPr>
          <w:rFonts w:hint="eastAsia"/>
          <w:b/>
          <w:position w:val="6"/>
          <w:sz w:val="24"/>
          <w:szCs w:val="16"/>
        </w:rPr>
        <w:t>6</w:t>
      </w:r>
      <w:r w:rsidRPr="00EE3097">
        <w:rPr>
          <w:rFonts w:hint="eastAsia"/>
          <w:b/>
          <w:position w:val="6"/>
          <w:sz w:val="24"/>
          <w:szCs w:val="16"/>
        </w:rPr>
        <w:t>と枠を分けてご記入ください。</w:t>
      </w:r>
    </w:p>
    <w:sectPr w:rsidR="00361296" w:rsidSect="00EE30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37" w:right="737" w:bottom="284" w:left="737" w:header="397" w:footer="397" w:gutter="68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097" w:rsidRDefault="00EE3097" w:rsidP="00DA1143">
      <w:r>
        <w:separator/>
      </w:r>
    </w:p>
  </w:endnote>
  <w:endnote w:type="continuationSeparator" w:id="0">
    <w:p w:rsidR="00EE3097" w:rsidRDefault="00EE3097" w:rsidP="00DA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097" w:rsidRDefault="00EE3097" w:rsidP="00DA1143">
      <w:r>
        <w:separator/>
      </w:r>
    </w:p>
  </w:footnote>
  <w:footnote w:type="continuationSeparator" w:id="0">
    <w:p w:rsidR="00EE3097" w:rsidRDefault="00EE3097" w:rsidP="00DA1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3EE" w:rsidRDefault="009323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8"/>
  <w:removePersonalInformation/>
  <w:removeDateAndTime/>
  <w:mirrorMargins/>
  <w:bordersDoNotSurroundHeader/>
  <w:bordersDoNotSurroundFooter/>
  <w:proofState w:spelling="clean" w:grammar="dirty"/>
  <w:defaultTabStop w:val="840"/>
  <w:bookFoldPrintingSheets w:val="4"/>
  <w:drawingGridVerticalSpacing w:val="14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27AE"/>
    <w:rsid w:val="000614D6"/>
    <w:rsid w:val="0010244E"/>
    <w:rsid w:val="00132EEF"/>
    <w:rsid w:val="00220447"/>
    <w:rsid w:val="00235158"/>
    <w:rsid w:val="003148CB"/>
    <w:rsid w:val="00353777"/>
    <w:rsid w:val="00361296"/>
    <w:rsid w:val="003B3B39"/>
    <w:rsid w:val="005234D4"/>
    <w:rsid w:val="00524721"/>
    <w:rsid w:val="005816F9"/>
    <w:rsid w:val="005E72B5"/>
    <w:rsid w:val="005F0B7B"/>
    <w:rsid w:val="00643587"/>
    <w:rsid w:val="00665394"/>
    <w:rsid w:val="00687960"/>
    <w:rsid w:val="006E7296"/>
    <w:rsid w:val="006F6D7E"/>
    <w:rsid w:val="007200BB"/>
    <w:rsid w:val="00781790"/>
    <w:rsid w:val="008138BE"/>
    <w:rsid w:val="0085638D"/>
    <w:rsid w:val="009323EE"/>
    <w:rsid w:val="0098393B"/>
    <w:rsid w:val="009C66CF"/>
    <w:rsid w:val="00A215B8"/>
    <w:rsid w:val="00AE4E1E"/>
    <w:rsid w:val="00BC1F7B"/>
    <w:rsid w:val="00BE644F"/>
    <w:rsid w:val="00CF0111"/>
    <w:rsid w:val="00DA1143"/>
    <w:rsid w:val="00DA27AE"/>
    <w:rsid w:val="00DC7F16"/>
    <w:rsid w:val="00DE0746"/>
    <w:rsid w:val="00E00222"/>
    <w:rsid w:val="00E024BD"/>
    <w:rsid w:val="00E808FC"/>
    <w:rsid w:val="00EE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AE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27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A11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A1143"/>
    <w:rPr>
      <w:rFonts w:ascii="ＭＳ ゴシック" w:eastAsia="ＭＳ ゴシック"/>
    </w:rPr>
  </w:style>
  <w:style w:type="paragraph" w:styleId="a6">
    <w:name w:val="footer"/>
    <w:basedOn w:val="a"/>
    <w:link w:val="a7"/>
    <w:uiPriority w:val="99"/>
    <w:unhideWhenUsed/>
    <w:rsid w:val="00DA11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A1143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E00E52A6.dotm</Template>
  <TotalTime>0</TotalTime>
  <Pages>2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2024-11-15T05:37:00Z</dcterms:created>
  <dcterms:modified xsi:type="dcterms:W3CDTF">2024-11-23T01:33:00Z</dcterms:modified>
</cp:coreProperties>
</file>