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158" w:rsidRPr="00E808FC" w:rsidRDefault="00235158" w:rsidP="00235158">
      <w:pPr>
        <w:jc w:val="center"/>
        <w:rPr>
          <w:sz w:val="32"/>
          <w:szCs w:val="32"/>
        </w:rPr>
      </w:pPr>
      <w:bookmarkStart w:id="0" w:name="_GoBack"/>
      <w:bookmarkEnd w:id="0"/>
      <w:r w:rsidRPr="00E808FC">
        <w:rPr>
          <w:rFonts w:hint="eastAsia"/>
          <w:sz w:val="36"/>
          <w:szCs w:val="36"/>
        </w:rPr>
        <w:t>志免町生涯学習館</w:t>
      </w:r>
      <w:r>
        <w:rPr>
          <w:rFonts w:hint="eastAsia"/>
          <w:sz w:val="36"/>
          <w:szCs w:val="36"/>
        </w:rPr>
        <w:t>講座企画</w:t>
      </w:r>
      <w:r w:rsidR="000F06CD">
        <w:rPr>
          <w:rFonts w:hint="eastAsia"/>
          <w:sz w:val="36"/>
          <w:szCs w:val="36"/>
        </w:rPr>
        <w:t>票</w:t>
      </w:r>
      <w:r w:rsidRPr="00E808FC">
        <w:rPr>
          <w:rFonts w:hint="eastAsia"/>
          <w:w w:val="66"/>
          <w:sz w:val="32"/>
          <w:szCs w:val="32"/>
        </w:rPr>
        <w:t>〔</w:t>
      </w:r>
      <w:r w:rsidR="00F13867">
        <w:rPr>
          <w:rFonts w:hint="eastAsia"/>
          <w:w w:val="66"/>
          <w:sz w:val="32"/>
          <w:szCs w:val="32"/>
        </w:rPr>
        <w:t>令和</w:t>
      </w:r>
      <w:r w:rsidR="00A850DC">
        <w:rPr>
          <w:rFonts w:hint="eastAsia"/>
          <w:w w:val="66"/>
          <w:sz w:val="32"/>
          <w:szCs w:val="32"/>
        </w:rPr>
        <w:t>６</w:t>
      </w:r>
      <w:r w:rsidR="00DD6393">
        <w:rPr>
          <w:rFonts w:hint="eastAsia"/>
          <w:w w:val="66"/>
          <w:sz w:val="32"/>
          <w:szCs w:val="32"/>
        </w:rPr>
        <w:t>～</w:t>
      </w:r>
      <w:r w:rsidR="00A850DC">
        <w:rPr>
          <w:rFonts w:hint="eastAsia"/>
          <w:w w:val="66"/>
          <w:sz w:val="32"/>
          <w:szCs w:val="32"/>
        </w:rPr>
        <w:t>８</w:t>
      </w:r>
      <w:r w:rsidRPr="00E808FC">
        <w:rPr>
          <w:rFonts w:hint="eastAsia"/>
          <w:w w:val="66"/>
          <w:sz w:val="32"/>
          <w:szCs w:val="32"/>
        </w:rPr>
        <w:t>年度〕</w:t>
      </w:r>
    </w:p>
    <w:p w:rsidR="00235158" w:rsidRDefault="00235158" w:rsidP="00235158">
      <w:pPr>
        <w:jc w:val="right"/>
      </w:pPr>
      <w:r>
        <w:rPr>
          <w:rFonts w:hint="eastAsia"/>
        </w:rPr>
        <w:t>記入日：</w:t>
      </w:r>
      <w:r w:rsidR="00F13867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tbl>
      <w:tblPr>
        <w:tblStyle w:val="a3"/>
        <w:tblW w:w="0" w:type="auto"/>
        <w:tblInd w:w="-601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566"/>
        <w:gridCol w:w="4567"/>
      </w:tblGrid>
      <w:tr w:rsidR="00743AD1" w:rsidTr="000F06CD">
        <w:trPr>
          <w:trHeight w:val="340"/>
        </w:trPr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743AD1" w:rsidRDefault="00743AD1" w:rsidP="00743AD1">
            <w:pPr>
              <w:jc w:val="center"/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9133" w:type="dxa"/>
            <w:gridSpan w:val="2"/>
            <w:vAlign w:val="center"/>
          </w:tcPr>
          <w:p w:rsidR="00743AD1" w:rsidRDefault="00EB0ABF" w:rsidP="003C027C">
            <w:r>
              <w:rPr>
                <w:rFonts w:hint="eastAsia"/>
              </w:rPr>
              <w:t xml:space="preserve">　</w:t>
            </w:r>
            <w:r w:rsidR="00014BE8">
              <w:rPr>
                <w:rFonts w:hint="eastAsia"/>
              </w:rPr>
              <w:t xml:space="preserve">　</w:t>
            </w:r>
            <w:r w:rsidR="003D07EF">
              <w:rPr>
                <w:rFonts w:hint="eastAsia"/>
              </w:rPr>
              <w:t xml:space="preserve">　　</w:t>
            </w:r>
          </w:p>
        </w:tc>
      </w:tr>
      <w:tr w:rsidR="00743AD1" w:rsidTr="000F06CD">
        <w:trPr>
          <w:trHeight w:val="680"/>
        </w:trPr>
        <w:tc>
          <w:tcPr>
            <w:tcW w:w="1418" w:type="dxa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743AD1" w:rsidRDefault="00743AD1" w:rsidP="00743AD1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指導者</w:t>
            </w:r>
          </w:p>
          <w:p w:rsidR="00743AD1" w:rsidRDefault="00743AD1" w:rsidP="00743AD1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9133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743AD1" w:rsidRDefault="00743AD1" w:rsidP="00743AD1">
            <w:pPr>
              <w:spacing w:line="220" w:lineRule="exact"/>
              <w:ind w:leftChars="100" w:left="210"/>
            </w:pPr>
            <w:r>
              <w:rPr>
                <w:rFonts w:hint="eastAsia"/>
              </w:rPr>
              <w:t xml:space="preserve">　　　　　　　　　　　　　　　　　　　　　　</w:t>
            </w:r>
          </w:p>
          <w:p w:rsidR="00743AD1" w:rsidRDefault="00743AD1" w:rsidP="00743AD1">
            <w:pPr>
              <w:spacing w:line="220" w:lineRule="exact"/>
              <w:ind w:leftChars="100" w:left="210"/>
            </w:pPr>
            <w:r>
              <w:rPr>
                <w:rFonts w:hint="eastAsia"/>
              </w:rPr>
              <w:t xml:space="preserve">　　　　　　　　　　　　　　　　　　　　　　〔雅号等：　　　　　　　　　　　　　〕</w:t>
            </w:r>
          </w:p>
        </w:tc>
      </w:tr>
      <w:tr w:rsidR="00235158" w:rsidTr="000F06CD">
        <w:trPr>
          <w:trHeight w:val="137"/>
        </w:trPr>
        <w:tc>
          <w:tcPr>
            <w:tcW w:w="1418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:rsidR="00235158" w:rsidRDefault="00235158" w:rsidP="000614D6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企画№</w:t>
            </w:r>
          </w:p>
        </w:tc>
        <w:tc>
          <w:tcPr>
            <w:tcW w:w="4566" w:type="dxa"/>
            <w:tcBorders>
              <w:top w:val="single" w:sz="4" w:space="0" w:color="000000" w:themeColor="text1"/>
              <w:bottom w:val="dotted" w:sz="4" w:space="0" w:color="auto"/>
              <w:right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  <w:r>
              <w:rPr>
                <w:rFonts w:hint="eastAsia"/>
              </w:rPr>
              <w:t>2</w:t>
            </w:r>
          </w:p>
        </w:tc>
      </w:tr>
      <w:tr w:rsidR="00235158" w:rsidTr="000F06CD">
        <w:trPr>
          <w:trHeight w:val="621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  <w:r>
              <w:rPr>
                <w:rFonts w:hint="eastAsia"/>
              </w:rPr>
              <w:t>講座分野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</w:p>
        </w:tc>
      </w:tr>
      <w:tr w:rsidR="00235158" w:rsidTr="000F06CD">
        <w:trPr>
          <w:trHeight w:val="696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0614D6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講座名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</w:p>
        </w:tc>
      </w:tr>
      <w:tr w:rsidR="00AA2AB9" w:rsidTr="000F06CD">
        <w:trPr>
          <w:trHeight w:val="6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A2AB9" w:rsidRDefault="00AA2AB9" w:rsidP="000614D6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主な</w:t>
            </w:r>
          </w:p>
          <w:p w:rsidR="00AA2AB9" w:rsidRDefault="00AA2AB9" w:rsidP="000614D6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対象者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A2AB9" w:rsidRDefault="00AA2AB9" w:rsidP="00743AD1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AA2AB9" w:rsidRDefault="00AA2AB9" w:rsidP="00743AD1">
            <w:pPr>
              <w:jc w:val="center"/>
            </w:pPr>
          </w:p>
        </w:tc>
      </w:tr>
      <w:tr w:rsidR="00235158" w:rsidTr="00184EDA">
        <w:trPr>
          <w:trHeight w:val="2789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0F06CD">
            <w:pPr>
              <w:spacing w:line="240" w:lineRule="exact"/>
              <w:jc w:val="center"/>
            </w:pPr>
            <w:r>
              <w:rPr>
                <w:rFonts w:hint="eastAsia"/>
              </w:rPr>
              <w:t>講座内容</w:t>
            </w:r>
          </w:p>
          <w:p w:rsidR="000F06CD" w:rsidRDefault="00235158" w:rsidP="000F06CD">
            <w:pPr>
              <w:spacing w:line="180" w:lineRule="exact"/>
              <w:ind w:leftChars="-20" w:left="118" w:rightChars="-20" w:right="-42" w:hangingChars="100" w:hanging="160"/>
              <w:jc w:val="center"/>
              <w:rPr>
                <w:w w:val="66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</w:t>
            </w:r>
            <w:r w:rsidRPr="00E808FC">
              <w:rPr>
                <w:rFonts w:hint="eastAsia"/>
                <w:w w:val="66"/>
                <w:sz w:val="16"/>
                <w:szCs w:val="16"/>
              </w:rPr>
              <w:t>できるだけ詳しく</w:t>
            </w:r>
          </w:p>
          <w:p w:rsidR="00235158" w:rsidRPr="00E808FC" w:rsidRDefault="00235158" w:rsidP="000F06CD">
            <w:pPr>
              <w:spacing w:line="180" w:lineRule="exact"/>
              <w:ind w:leftChars="-20" w:left="63" w:rightChars="-20" w:right="-42" w:hangingChars="100" w:hanging="105"/>
              <w:jc w:val="center"/>
              <w:rPr>
                <w:sz w:val="16"/>
                <w:szCs w:val="16"/>
              </w:rPr>
            </w:pPr>
            <w:r w:rsidRPr="00E808FC">
              <w:rPr>
                <w:rFonts w:hint="eastAsia"/>
                <w:w w:val="66"/>
                <w:sz w:val="16"/>
                <w:szCs w:val="16"/>
              </w:rPr>
              <w:t>記入ください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743AD1">
            <w:pPr>
              <w:jc w:val="center"/>
            </w:pPr>
          </w:p>
        </w:tc>
      </w:tr>
      <w:tr w:rsidR="000614D6" w:rsidTr="000F06CD">
        <w:trPr>
          <w:trHeight w:val="411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614D6" w:rsidRPr="00743AD1" w:rsidRDefault="000614D6" w:rsidP="00743AD1">
            <w:pPr>
              <w:spacing w:line="200" w:lineRule="exact"/>
              <w:jc w:val="center"/>
              <w:rPr>
                <w:spacing w:val="-20"/>
                <w:sz w:val="18"/>
              </w:rPr>
            </w:pPr>
            <w:r w:rsidRPr="00743AD1">
              <w:rPr>
                <w:rFonts w:hint="eastAsia"/>
                <w:spacing w:val="-20"/>
                <w:sz w:val="18"/>
              </w:rPr>
              <w:t>開催希望時期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614D6" w:rsidRDefault="000614D6" w:rsidP="00361296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614D6" w:rsidRDefault="000614D6" w:rsidP="00361296">
            <w:pPr>
              <w:jc w:val="center"/>
            </w:pPr>
          </w:p>
        </w:tc>
      </w:tr>
      <w:tr w:rsidR="000614D6" w:rsidTr="000F06CD">
        <w:trPr>
          <w:trHeight w:val="549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614D6" w:rsidRDefault="000614D6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開催</w:t>
            </w:r>
          </w:p>
          <w:p w:rsidR="000614D6" w:rsidRDefault="000614D6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回数等</w:t>
            </w:r>
          </w:p>
          <w:p w:rsidR="000F06CD" w:rsidRPr="000F06CD" w:rsidRDefault="000F06CD" w:rsidP="000614D6">
            <w:pPr>
              <w:spacing w:line="240" w:lineRule="exact"/>
              <w:ind w:leftChars="-50" w:left="-105" w:rightChars="-50" w:right="-105"/>
              <w:jc w:val="center"/>
              <w:rPr>
                <w:w w:val="66"/>
                <w:sz w:val="16"/>
                <w:szCs w:val="16"/>
              </w:rPr>
            </w:pPr>
            <w:r w:rsidRPr="000F06CD">
              <w:rPr>
                <w:rFonts w:hint="eastAsia"/>
                <w:w w:val="66"/>
                <w:sz w:val="16"/>
                <w:szCs w:val="16"/>
              </w:rPr>
              <w:t>※</w:t>
            </w:r>
            <w:r>
              <w:rPr>
                <w:rFonts w:hint="eastAsia"/>
                <w:w w:val="66"/>
                <w:sz w:val="16"/>
                <w:szCs w:val="16"/>
              </w:rPr>
              <w:t>長期講座は</w:t>
            </w:r>
            <w:r w:rsidRPr="000F06CD">
              <w:rPr>
                <w:rFonts w:hint="eastAsia"/>
                <w:w w:val="66"/>
                <w:sz w:val="16"/>
                <w:szCs w:val="16"/>
              </w:rPr>
              <w:t>17回程度</w:t>
            </w:r>
          </w:p>
          <w:p w:rsidR="00361296" w:rsidRDefault="000F06CD" w:rsidP="000614D6">
            <w:pPr>
              <w:spacing w:line="240" w:lineRule="exact"/>
              <w:ind w:leftChars="-50" w:left="-105" w:rightChars="-50" w:right="-105"/>
              <w:jc w:val="center"/>
            </w:pPr>
            <w:r w:rsidRPr="000F06CD">
              <w:rPr>
                <w:rFonts w:hint="eastAsia"/>
                <w:w w:val="66"/>
                <w:sz w:val="16"/>
                <w:szCs w:val="16"/>
              </w:rPr>
              <w:t>単発講座は</w:t>
            </w:r>
            <w:r w:rsidR="00361296">
              <w:rPr>
                <w:rFonts w:hint="eastAsia"/>
                <w:w w:val="66"/>
                <w:sz w:val="16"/>
                <w:szCs w:val="16"/>
              </w:rPr>
              <w:t>６回以内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614D6" w:rsidRDefault="000614D6" w:rsidP="000614D6">
            <w:pPr>
              <w:wordWrap w:val="0"/>
              <w:jc w:val="center"/>
            </w:pPr>
            <w:r>
              <w:rPr>
                <w:rFonts w:hint="eastAsia"/>
              </w:rPr>
              <w:t>全　　　　回（　　　時間/回）</w:t>
            </w: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614D6" w:rsidRDefault="000614D6" w:rsidP="000614D6">
            <w:pPr>
              <w:wordWrap w:val="0"/>
              <w:jc w:val="center"/>
            </w:pPr>
            <w:r>
              <w:rPr>
                <w:rFonts w:hint="eastAsia"/>
              </w:rPr>
              <w:t>全　　　　回（　　　時間/回）</w:t>
            </w:r>
          </w:p>
        </w:tc>
      </w:tr>
      <w:tr w:rsidR="00235158" w:rsidTr="000F06CD">
        <w:trPr>
          <w:trHeight w:val="579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0F06CD">
            <w:pPr>
              <w:jc w:val="center"/>
            </w:pPr>
            <w:r>
              <w:rPr>
                <w:rFonts w:hint="eastAsia"/>
              </w:rPr>
              <w:t>定員</w:t>
            </w:r>
          </w:p>
          <w:p w:rsidR="000614D6" w:rsidRDefault="000614D6" w:rsidP="000F06CD">
            <w:pPr>
              <w:spacing w:line="180" w:lineRule="exact"/>
              <w:ind w:leftChars="-20" w:left="118" w:rightChars="-20" w:right="-42" w:hangingChars="100" w:hanging="160"/>
              <w:jc w:val="center"/>
            </w:pPr>
            <w:r>
              <w:rPr>
                <w:rFonts w:hint="eastAsia"/>
                <w:sz w:val="16"/>
                <w:szCs w:val="16"/>
              </w:rPr>
              <w:t>※</w:t>
            </w:r>
            <w:r w:rsidRPr="000614D6">
              <w:rPr>
                <w:rFonts w:hint="eastAsia"/>
                <w:w w:val="66"/>
                <w:sz w:val="16"/>
                <w:szCs w:val="16"/>
              </w:rPr>
              <w:t>原則15名以上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5158" w:rsidRDefault="00235158" w:rsidP="00235158">
            <w:pPr>
              <w:jc w:val="right"/>
            </w:pPr>
            <w:r>
              <w:rPr>
                <w:rFonts w:hint="eastAsia"/>
              </w:rPr>
              <w:t>人（最大</w:t>
            </w:r>
            <w:r w:rsidR="000614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人まで可能）</w:t>
            </w: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743AD1">
            <w:pPr>
              <w:jc w:val="right"/>
            </w:pPr>
            <w:r>
              <w:rPr>
                <w:rFonts w:hint="eastAsia"/>
              </w:rPr>
              <w:t>人（最大</w:t>
            </w:r>
            <w:r w:rsidR="000614D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人まで可能）</w:t>
            </w:r>
          </w:p>
        </w:tc>
      </w:tr>
      <w:tr w:rsidR="00361296" w:rsidTr="000F06CD">
        <w:trPr>
          <w:trHeight w:val="1126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0614D6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購入が必要な教材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235158">
            <w:pPr>
              <w:jc w:val="right"/>
            </w:pPr>
          </w:p>
          <w:p w:rsidR="00361296" w:rsidRDefault="00361296" w:rsidP="00235158">
            <w:pPr>
              <w:jc w:val="right"/>
            </w:pPr>
          </w:p>
          <w:p w:rsidR="00361296" w:rsidRDefault="00361296" w:rsidP="00235158">
            <w:pPr>
              <w:jc w:val="right"/>
            </w:pPr>
          </w:p>
          <w:p w:rsidR="00361296" w:rsidRDefault="00361296" w:rsidP="00361296">
            <w:pPr>
              <w:jc w:val="center"/>
            </w:pPr>
            <w:r>
              <w:rPr>
                <w:rFonts w:hint="eastAsia"/>
              </w:rPr>
              <w:t>〔教材費　　　　　　円/人〕</w:t>
            </w: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743AD1">
            <w:pPr>
              <w:jc w:val="right"/>
            </w:pPr>
          </w:p>
          <w:p w:rsidR="00361296" w:rsidRDefault="00361296" w:rsidP="00743AD1">
            <w:pPr>
              <w:jc w:val="right"/>
            </w:pPr>
          </w:p>
          <w:p w:rsidR="00361296" w:rsidRDefault="00361296" w:rsidP="00743AD1">
            <w:pPr>
              <w:jc w:val="right"/>
            </w:pPr>
          </w:p>
          <w:p w:rsidR="00361296" w:rsidRDefault="00361296" w:rsidP="00743AD1">
            <w:pPr>
              <w:jc w:val="center"/>
            </w:pPr>
            <w:r>
              <w:rPr>
                <w:rFonts w:hint="eastAsia"/>
              </w:rPr>
              <w:t>〔教材費　　　　　　円/人〕</w:t>
            </w:r>
          </w:p>
        </w:tc>
      </w:tr>
      <w:tr w:rsidR="00361296" w:rsidTr="000F06CD">
        <w:trPr>
          <w:trHeight w:val="1132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361296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持込が必要な道具等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743AD1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743AD1">
            <w:pPr>
              <w:jc w:val="center"/>
            </w:pPr>
          </w:p>
        </w:tc>
      </w:tr>
      <w:tr w:rsidR="000614D6" w:rsidTr="00B86225">
        <w:trPr>
          <w:trHeight w:val="1475"/>
        </w:trPr>
        <w:tc>
          <w:tcPr>
            <w:tcW w:w="1418" w:type="dxa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0614D6" w:rsidRDefault="000614D6" w:rsidP="00361296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4566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0614D6" w:rsidRDefault="000614D6" w:rsidP="00743AD1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0614D6" w:rsidRDefault="000614D6" w:rsidP="00743AD1">
            <w:pPr>
              <w:jc w:val="center"/>
            </w:pPr>
          </w:p>
        </w:tc>
      </w:tr>
    </w:tbl>
    <w:p w:rsidR="00235158" w:rsidRDefault="00235158" w:rsidP="00E808FC">
      <w:pPr>
        <w:spacing w:line="120" w:lineRule="exact"/>
        <w:rPr>
          <w:sz w:val="16"/>
          <w:szCs w:val="16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418"/>
        <w:gridCol w:w="4569"/>
        <w:gridCol w:w="4564"/>
      </w:tblGrid>
      <w:tr w:rsidR="00781790" w:rsidTr="003C027C">
        <w:trPr>
          <w:trHeight w:val="2108"/>
        </w:trPr>
        <w:tc>
          <w:tcPr>
            <w:tcW w:w="1418" w:type="dxa"/>
            <w:vAlign w:val="center"/>
          </w:tcPr>
          <w:p w:rsidR="000F06CD" w:rsidRDefault="00781790" w:rsidP="00781790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事務局</w:t>
            </w:r>
          </w:p>
          <w:p w:rsidR="00781790" w:rsidRPr="00781790" w:rsidRDefault="00781790" w:rsidP="00781790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処理欄</w:t>
            </w:r>
          </w:p>
        </w:tc>
        <w:tc>
          <w:tcPr>
            <w:tcW w:w="4569" w:type="dxa"/>
            <w:tcBorders>
              <w:right w:val="dotted" w:sz="4" w:space="0" w:color="auto"/>
            </w:tcBorders>
          </w:tcPr>
          <w:p w:rsidR="00781790" w:rsidRDefault="00781790" w:rsidP="00781790">
            <w:pPr>
              <w:rPr>
                <w:szCs w:val="21"/>
              </w:rPr>
            </w:pPr>
          </w:p>
          <w:p w:rsidR="00743AD1" w:rsidRDefault="00743AD1" w:rsidP="00781790">
            <w:pPr>
              <w:rPr>
                <w:szCs w:val="21"/>
              </w:rPr>
            </w:pPr>
          </w:p>
          <w:p w:rsidR="00743AD1" w:rsidRDefault="00743AD1" w:rsidP="00781790">
            <w:pPr>
              <w:rPr>
                <w:szCs w:val="21"/>
              </w:rPr>
            </w:pPr>
          </w:p>
          <w:p w:rsidR="00743AD1" w:rsidRDefault="00743AD1" w:rsidP="00781790">
            <w:pPr>
              <w:rPr>
                <w:szCs w:val="21"/>
              </w:rPr>
            </w:pPr>
          </w:p>
          <w:p w:rsidR="00743AD1" w:rsidRDefault="00743AD1" w:rsidP="00781790">
            <w:pPr>
              <w:rPr>
                <w:szCs w:val="21"/>
              </w:rPr>
            </w:pPr>
          </w:p>
          <w:p w:rsidR="00743AD1" w:rsidRDefault="00743AD1" w:rsidP="00781790">
            <w:pPr>
              <w:rPr>
                <w:szCs w:val="21"/>
              </w:rPr>
            </w:pPr>
          </w:p>
          <w:p w:rsidR="002D1B3E" w:rsidRDefault="002D1B3E" w:rsidP="00781790">
            <w:pPr>
              <w:rPr>
                <w:szCs w:val="21"/>
              </w:rPr>
            </w:pPr>
          </w:p>
          <w:p w:rsidR="00743AD1" w:rsidRPr="00781790" w:rsidRDefault="00743AD1" w:rsidP="00781790">
            <w:pPr>
              <w:rPr>
                <w:szCs w:val="21"/>
              </w:rPr>
            </w:pPr>
          </w:p>
        </w:tc>
        <w:tc>
          <w:tcPr>
            <w:tcW w:w="4564" w:type="dxa"/>
            <w:tcBorders>
              <w:left w:val="dotted" w:sz="4" w:space="0" w:color="auto"/>
            </w:tcBorders>
          </w:tcPr>
          <w:p w:rsidR="00781790" w:rsidRPr="00781790" w:rsidRDefault="00781790" w:rsidP="00781790">
            <w:pPr>
              <w:rPr>
                <w:szCs w:val="21"/>
              </w:rPr>
            </w:pPr>
          </w:p>
        </w:tc>
      </w:tr>
    </w:tbl>
    <w:p w:rsidR="000F06CD" w:rsidRDefault="000F06CD" w:rsidP="000F06CD">
      <w:pPr>
        <w:spacing w:line="120" w:lineRule="exact"/>
        <w:rPr>
          <w:sz w:val="16"/>
          <w:szCs w:val="16"/>
        </w:rPr>
      </w:pPr>
    </w:p>
    <w:p w:rsidR="000F06CD" w:rsidRPr="000F06CD" w:rsidRDefault="000F06CD" w:rsidP="000F06CD">
      <w:pPr>
        <w:rPr>
          <w:sz w:val="16"/>
          <w:szCs w:val="16"/>
        </w:rPr>
      </w:pPr>
    </w:p>
    <w:tbl>
      <w:tblPr>
        <w:tblStyle w:val="a3"/>
        <w:tblW w:w="10551" w:type="dxa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566"/>
        <w:gridCol w:w="4567"/>
      </w:tblGrid>
      <w:tr w:rsidR="000F06CD" w:rsidTr="000F06CD">
        <w:trPr>
          <w:trHeight w:val="137"/>
        </w:trPr>
        <w:tc>
          <w:tcPr>
            <w:tcW w:w="1418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企画№</w:t>
            </w:r>
          </w:p>
        </w:tc>
        <w:tc>
          <w:tcPr>
            <w:tcW w:w="4566" w:type="dxa"/>
            <w:tcBorders>
              <w:top w:val="single" w:sz="4" w:space="0" w:color="000000" w:themeColor="text1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  <w:r>
              <w:rPr>
                <w:rFonts w:hint="eastAsia"/>
              </w:rPr>
              <w:t>4</w:t>
            </w:r>
          </w:p>
        </w:tc>
      </w:tr>
      <w:tr w:rsidR="000F06CD" w:rsidTr="000F06CD">
        <w:trPr>
          <w:trHeight w:val="621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  <w:r>
              <w:rPr>
                <w:rFonts w:hint="eastAsia"/>
              </w:rPr>
              <w:t>講座分野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</w:tr>
      <w:tr w:rsidR="000F06CD" w:rsidTr="000F06CD">
        <w:trPr>
          <w:trHeight w:val="696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講座名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</w:tr>
      <w:tr w:rsidR="000F06CD" w:rsidTr="000F06CD">
        <w:trPr>
          <w:trHeight w:val="64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主な</w:t>
            </w:r>
          </w:p>
          <w:p w:rsidR="000F06CD" w:rsidRDefault="000F06CD" w:rsidP="000F06CD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対象者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</w:tr>
      <w:tr w:rsidR="000F06CD" w:rsidTr="000F06CD">
        <w:trPr>
          <w:trHeight w:val="2986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spacing w:line="240" w:lineRule="exact"/>
              <w:jc w:val="center"/>
            </w:pPr>
            <w:r>
              <w:rPr>
                <w:rFonts w:hint="eastAsia"/>
              </w:rPr>
              <w:t>講座内容</w:t>
            </w:r>
          </w:p>
          <w:p w:rsidR="000F06CD" w:rsidRDefault="000F06CD" w:rsidP="000F06CD">
            <w:pPr>
              <w:spacing w:line="180" w:lineRule="exact"/>
              <w:ind w:leftChars="-20" w:left="118" w:rightChars="-20" w:right="-42" w:hangingChars="100" w:hanging="160"/>
              <w:jc w:val="center"/>
              <w:rPr>
                <w:w w:val="66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</w:t>
            </w:r>
            <w:r w:rsidRPr="00E808FC">
              <w:rPr>
                <w:rFonts w:hint="eastAsia"/>
                <w:w w:val="66"/>
                <w:sz w:val="16"/>
                <w:szCs w:val="16"/>
              </w:rPr>
              <w:t>できるだけ詳しく</w:t>
            </w:r>
          </w:p>
          <w:p w:rsidR="000F06CD" w:rsidRPr="00E808FC" w:rsidRDefault="000F06CD" w:rsidP="000F06CD">
            <w:pPr>
              <w:spacing w:line="180" w:lineRule="exact"/>
              <w:ind w:leftChars="-20" w:left="63" w:rightChars="-20" w:right="-42" w:hangingChars="100" w:hanging="105"/>
              <w:jc w:val="center"/>
              <w:rPr>
                <w:sz w:val="16"/>
                <w:szCs w:val="16"/>
              </w:rPr>
            </w:pPr>
            <w:r w:rsidRPr="00E808FC">
              <w:rPr>
                <w:rFonts w:hint="eastAsia"/>
                <w:w w:val="66"/>
                <w:sz w:val="16"/>
                <w:szCs w:val="16"/>
              </w:rPr>
              <w:t>記入ください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</w:tr>
      <w:tr w:rsidR="000F06CD" w:rsidTr="000F06CD">
        <w:trPr>
          <w:trHeight w:val="411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Pr="00743AD1" w:rsidRDefault="000F06CD" w:rsidP="000F06CD">
            <w:pPr>
              <w:spacing w:line="200" w:lineRule="exact"/>
              <w:jc w:val="center"/>
              <w:rPr>
                <w:spacing w:val="-20"/>
                <w:sz w:val="18"/>
              </w:rPr>
            </w:pPr>
            <w:r w:rsidRPr="00743AD1">
              <w:rPr>
                <w:rFonts w:hint="eastAsia"/>
                <w:spacing w:val="-20"/>
                <w:sz w:val="18"/>
              </w:rPr>
              <w:t>開催希望時期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</w:tr>
      <w:tr w:rsidR="000F06CD" w:rsidTr="000F06CD">
        <w:trPr>
          <w:trHeight w:val="549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開催</w:t>
            </w:r>
          </w:p>
          <w:p w:rsidR="000F06CD" w:rsidRDefault="000F06CD" w:rsidP="000F06CD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回数等</w:t>
            </w:r>
          </w:p>
          <w:p w:rsidR="000F06CD" w:rsidRPr="000F06CD" w:rsidRDefault="000F06CD" w:rsidP="000F06CD">
            <w:pPr>
              <w:spacing w:line="240" w:lineRule="exact"/>
              <w:ind w:leftChars="-50" w:left="-105" w:rightChars="-50" w:right="-105"/>
              <w:jc w:val="center"/>
              <w:rPr>
                <w:w w:val="66"/>
                <w:sz w:val="16"/>
                <w:szCs w:val="16"/>
              </w:rPr>
            </w:pPr>
            <w:r w:rsidRPr="000F06CD">
              <w:rPr>
                <w:rFonts w:hint="eastAsia"/>
                <w:w w:val="66"/>
                <w:sz w:val="16"/>
                <w:szCs w:val="16"/>
              </w:rPr>
              <w:t>※</w:t>
            </w:r>
            <w:r>
              <w:rPr>
                <w:rFonts w:hint="eastAsia"/>
                <w:w w:val="66"/>
                <w:sz w:val="16"/>
                <w:szCs w:val="16"/>
              </w:rPr>
              <w:t>長期講座は</w:t>
            </w:r>
            <w:r w:rsidRPr="000F06CD">
              <w:rPr>
                <w:rFonts w:hint="eastAsia"/>
                <w:w w:val="66"/>
                <w:sz w:val="16"/>
                <w:szCs w:val="16"/>
              </w:rPr>
              <w:t>17回程度</w:t>
            </w:r>
          </w:p>
          <w:p w:rsidR="000F06CD" w:rsidRDefault="000F06CD" w:rsidP="000F06CD">
            <w:pPr>
              <w:spacing w:line="240" w:lineRule="exact"/>
              <w:ind w:leftChars="-50" w:left="-105" w:rightChars="-50" w:right="-105"/>
              <w:jc w:val="center"/>
            </w:pPr>
            <w:r w:rsidRPr="000F06CD">
              <w:rPr>
                <w:rFonts w:hint="eastAsia"/>
                <w:w w:val="66"/>
                <w:sz w:val="16"/>
                <w:szCs w:val="16"/>
              </w:rPr>
              <w:t>単発講座は</w:t>
            </w:r>
            <w:r>
              <w:rPr>
                <w:rFonts w:hint="eastAsia"/>
                <w:w w:val="66"/>
                <w:sz w:val="16"/>
                <w:szCs w:val="16"/>
              </w:rPr>
              <w:t>６回以内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wordWrap w:val="0"/>
              <w:jc w:val="center"/>
            </w:pPr>
            <w:r>
              <w:rPr>
                <w:rFonts w:hint="eastAsia"/>
              </w:rPr>
              <w:t>全　　　　回（　　　時間/回）</w:t>
            </w: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wordWrap w:val="0"/>
              <w:jc w:val="center"/>
            </w:pPr>
            <w:r>
              <w:rPr>
                <w:rFonts w:hint="eastAsia"/>
              </w:rPr>
              <w:t>全　　　　回（　　　時間/回）</w:t>
            </w:r>
          </w:p>
        </w:tc>
      </w:tr>
      <w:tr w:rsidR="000F06CD" w:rsidTr="000F06CD">
        <w:trPr>
          <w:trHeight w:val="579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  <w:r>
              <w:rPr>
                <w:rFonts w:hint="eastAsia"/>
              </w:rPr>
              <w:t>定員</w:t>
            </w:r>
          </w:p>
          <w:p w:rsidR="000F06CD" w:rsidRDefault="000F06CD" w:rsidP="000F06CD">
            <w:pPr>
              <w:spacing w:line="180" w:lineRule="exact"/>
              <w:ind w:leftChars="-20" w:left="118" w:rightChars="-20" w:right="-42" w:hangingChars="100" w:hanging="160"/>
              <w:jc w:val="center"/>
            </w:pPr>
            <w:r>
              <w:rPr>
                <w:rFonts w:hint="eastAsia"/>
                <w:sz w:val="16"/>
                <w:szCs w:val="16"/>
              </w:rPr>
              <w:t>※</w:t>
            </w:r>
            <w:r w:rsidRPr="000614D6">
              <w:rPr>
                <w:rFonts w:hint="eastAsia"/>
                <w:w w:val="66"/>
                <w:sz w:val="16"/>
                <w:szCs w:val="16"/>
              </w:rPr>
              <w:t>原則15名以上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right"/>
            </w:pPr>
            <w:r>
              <w:rPr>
                <w:rFonts w:hint="eastAsia"/>
              </w:rPr>
              <w:t>人（最大　　　人まで可能）</w:t>
            </w: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right"/>
            </w:pPr>
            <w:r>
              <w:rPr>
                <w:rFonts w:hint="eastAsia"/>
              </w:rPr>
              <w:t>人（最大　　　人まで可能）</w:t>
            </w:r>
          </w:p>
        </w:tc>
      </w:tr>
      <w:tr w:rsidR="000F06CD" w:rsidTr="000F06CD">
        <w:trPr>
          <w:trHeight w:val="1126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購入が必要な教材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right"/>
            </w:pPr>
          </w:p>
          <w:p w:rsidR="000F06CD" w:rsidRDefault="000F06CD" w:rsidP="000F06CD">
            <w:pPr>
              <w:jc w:val="right"/>
            </w:pPr>
          </w:p>
          <w:p w:rsidR="000F06CD" w:rsidRDefault="000F06CD" w:rsidP="000F06CD">
            <w:pPr>
              <w:jc w:val="right"/>
            </w:pPr>
          </w:p>
          <w:p w:rsidR="000F06CD" w:rsidRDefault="000F06CD" w:rsidP="000F06CD">
            <w:pPr>
              <w:jc w:val="center"/>
            </w:pPr>
            <w:r>
              <w:rPr>
                <w:rFonts w:hint="eastAsia"/>
              </w:rPr>
              <w:t>〔教材費　　　　　　円/人〕</w:t>
            </w: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right"/>
            </w:pPr>
          </w:p>
          <w:p w:rsidR="000F06CD" w:rsidRDefault="000F06CD" w:rsidP="000F06CD">
            <w:pPr>
              <w:jc w:val="right"/>
            </w:pPr>
          </w:p>
          <w:p w:rsidR="000F06CD" w:rsidRDefault="000F06CD" w:rsidP="000F06CD">
            <w:pPr>
              <w:jc w:val="right"/>
            </w:pPr>
          </w:p>
          <w:p w:rsidR="000F06CD" w:rsidRDefault="000F06CD" w:rsidP="000F06CD">
            <w:pPr>
              <w:jc w:val="center"/>
            </w:pPr>
            <w:r>
              <w:rPr>
                <w:rFonts w:hint="eastAsia"/>
              </w:rPr>
              <w:t>〔教材費　　　　　　円/人〕</w:t>
            </w:r>
          </w:p>
        </w:tc>
      </w:tr>
      <w:tr w:rsidR="000F06CD" w:rsidTr="000F06CD">
        <w:trPr>
          <w:trHeight w:val="1132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持込が必要な道具等</w:t>
            </w:r>
          </w:p>
        </w:tc>
        <w:tc>
          <w:tcPr>
            <w:tcW w:w="456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</w:tr>
      <w:tr w:rsidR="000F06CD" w:rsidTr="000F06CD">
        <w:trPr>
          <w:trHeight w:val="1757"/>
        </w:trPr>
        <w:tc>
          <w:tcPr>
            <w:tcW w:w="1418" w:type="dxa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0F06CD" w:rsidRDefault="000F06CD" w:rsidP="000F06CD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4566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  <w:tc>
          <w:tcPr>
            <w:tcW w:w="4567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0F06CD" w:rsidRDefault="000F06CD" w:rsidP="000F06CD">
            <w:pPr>
              <w:jc w:val="center"/>
            </w:pPr>
          </w:p>
        </w:tc>
      </w:tr>
    </w:tbl>
    <w:p w:rsidR="000F06CD" w:rsidRDefault="000F06CD" w:rsidP="000F06CD">
      <w:pPr>
        <w:rPr>
          <w:sz w:val="16"/>
          <w:szCs w:val="16"/>
        </w:rPr>
      </w:pPr>
    </w:p>
    <w:tbl>
      <w:tblPr>
        <w:tblStyle w:val="a3"/>
        <w:tblW w:w="10551" w:type="dxa"/>
        <w:tblLook w:val="04A0" w:firstRow="1" w:lastRow="0" w:firstColumn="1" w:lastColumn="0" w:noHBand="0" w:noVBand="1"/>
      </w:tblPr>
      <w:tblGrid>
        <w:gridCol w:w="1418"/>
        <w:gridCol w:w="4569"/>
        <w:gridCol w:w="4564"/>
      </w:tblGrid>
      <w:tr w:rsidR="000F06CD" w:rsidTr="000F06CD">
        <w:trPr>
          <w:trHeight w:val="1349"/>
        </w:trPr>
        <w:tc>
          <w:tcPr>
            <w:tcW w:w="1418" w:type="dxa"/>
            <w:vAlign w:val="center"/>
          </w:tcPr>
          <w:p w:rsidR="000F06CD" w:rsidRDefault="000F06CD" w:rsidP="000F06CD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事務局</w:t>
            </w:r>
          </w:p>
          <w:p w:rsidR="000F06CD" w:rsidRPr="00781790" w:rsidRDefault="000F06CD" w:rsidP="000F06CD">
            <w:pPr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処理欄</w:t>
            </w:r>
          </w:p>
        </w:tc>
        <w:tc>
          <w:tcPr>
            <w:tcW w:w="4569" w:type="dxa"/>
            <w:tcBorders>
              <w:right w:val="dotted" w:sz="4" w:space="0" w:color="auto"/>
            </w:tcBorders>
          </w:tcPr>
          <w:p w:rsidR="000F06CD" w:rsidRDefault="000F06CD" w:rsidP="000F06CD">
            <w:pPr>
              <w:rPr>
                <w:szCs w:val="21"/>
              </w:rPr>
            </w:pPr>
          </w:p>
          <w:p w:rsidR="000F06CD" w:rsidRDefault="000F06CD" w:rsidP="000F06CD">
            <w:pPr>
              <w:rPr>
                <w:szCs w:val="21"/>
              </w:rPr>
            </w:pPr>
          </w:p>
          <w:p w:rsidR="000F06CD" w:rsidRDefault="000F06CD" w:rsidP="000F06CD">
            <w:pPr>
              <w:rPr>
                <w:szCs w:val="21"/>
              </w:rPr>
            </w:pPr>
          </w:p>
          <w:p w:rsidR="000F06CD" w:rsidRDefault="000F06CD" w:rsidP="000F06CD">
            <w:pPr>
              <w:rPr>
                <w:szCs w:val="21"/>
              </w:rPr>
            </w:pPr>
          </w:p>
          <w:p w:rsidR="000F06CD" w:rsidRDefault="000F06CD" w:rsidP="000F06CD">
            <w:pPr>
              <w:rPr>
                <w:szCs w:val="21"/>
              </w:rPr>
            </w:pPr>
          </w:p>
          <w:p w:rsidR="000F06CD" w:rsidRDefault="000F06CD" w:rsidP="000F06CD">
            <w:pPr>
              <w:rPr>
                <w:szCs w:val="21"/>
              </w:rPr>
            </w:pPr>
          </w:p>
          <w:p w:rsidR="000F06CD" w:rsidRDefault="000F06CD" w:rsidP="000F06CD">
            <w:pPr>
              <w:rPr>
                <w:szCs w:val="21"/>
              </w:rPr>
            </w:pPr>
          </w:p>
          <w:p w:rsidR="000F06CD" w:rsidRPr="00781790" w:rsidRDefault="000F06CD" w:rsidP="000F06CD">
            <w:pPr>
              <w:rPr>
                <w:szCs w:val="21"/>
              </w:rPr>
            </w:pPr>
          </w:p>
        </w:tc>
        <w:tc>
          <w:tcPr>
            <w:tcW w:w="4564" w:type="dxa"/>
            <w:tcBorders>
              <w:left w:val="dotted" w:sz="4" w:space="0" w:color="auto"/>
            </w:tcBorders>
          </w:tcPr>
          <w:p w:rsidR="000F06CD" w:rsidRPr="00781790" w:rsidRDefault="000F06CD" w:rsidP="000F06CD">
            <w:pPr>
              <w:rPr>
                <w:szCs w:val="21"/>
              </w:rPr>
            </w:pPr>
          </w:p>
        </w:tc>
      </w:tr>
    </w:tbl>
    <w:p w:rsidR="000F06CD" w:rsidRPr="000F06CD" w:rsidRDefault="000F06CD" w:rsidP="000F06CD">
      <w:pPr>
        <w:rPr>
          <w:sz w:val="16"/>
          <w:szCs w:val="16"/>
        </w:rPr>
      </w:pPr>
    </w:p>
    <w:sectPr w:rsidR="000F06CD" w:rsidRPr="000F06CD" w:rsidSect="003612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37" w:right="737" w:bottom="397" w:left="737" w:header="397" w:footer="397" w:gutter="68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6CD" w:rsidRDefault="000F06CD" w:rsidP="00AA2AB9">
      <w:r>
        <w:separator/>
      </w:r>
    </w:p>
  </w:endnote>
  <w:endnote w:type="continuationSeparator" w:id="0">
    <w:p w:rsidR="000F06CD" w:rsidRDefault="000F06CD" w:rsidP="00AA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49C" w:rsidRDefault="00F924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49C" w:rsidRDefault="00F924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49C" w:rsidRDefault="00F924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6CD" w:rsidRDefault="000F06CD" w:rsidP="00AA2AB9">
      <w:r>
        <w:separator/>
      </w:r>
    </w:p>
  </w:footnote>
  <w:footnote w:type="continuationSeparator" w:id="0">
    <w:p w:rsidR="000F06CD" w:rsidRDefault="000F06CD" w:rsidP="00AA2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49C" w:rsidRDefault="00F924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49C" w:rsidRDefault="00F924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49C" w:rsidRDefault="00F9249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8"/>
  <w:removePersonalInformation/>
  <w:removeDateAndTime/>
  <w:mirrorMargins/>
  <w:bordersDoNotSurroundHeader/>
  <w:bordersDoNotSurroundFooter/>
  <w:proofState w:spelling="clean"/>
  <w:defaultTabStop w:val="840"/>
  <w:bookFoldPrintingSheets w:val="4"/>
  <w:drawingGridVerticalSpacing w:val="14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27AE"/>
    <w:rsid w:val="00014BE8"/>
    <w:rsid w:val="000614D6"/>
    <w:rsid w:val="00076CA5"/>
    <w:rsid w:val="000F06CD"/>
    <w:rsid w:val="00132EEF"/>
    <w:rsid w:val="00184EDA"/>
    <w:rsid w:val="00235158"/>
    <w:rsid w:val="00242E67"/>
    <w:rsid w:val="002569D1"/>
    <w:rsid w:val="002D1B3E"/>
    <w:rsid w:val="00361296"/>
    <w:rsid w:val="003C027C"/>
    <w:rsid w:val="003C18FA"/>
    <w:rsid w:val="003D07EF"/>
    <w:rsid w:val="00496B67"/>
    <w:rsid w:val="005F0B7B"/>
    <w:rsid w:val="006625E8"/>
    <w:rsid w:val="006B0BED"/>
    <w:rsid w:val="00743AD1"/>
    <w:rsid w:val="00781790"/>
    <w:rsid w:val="00943C5F"/>
    <w:rsid w:val="00A850DC"/>
    <w:rsid w:val="00AA2AB9"/>
    <w:rsid w:val="00AD4CDC"/>
    <w:rsid w:val="00B86225"/>
    <w:rsid w:val="00BC386A"/>
    <w:rsid w:val="00CF0111"/>
    <w:rsid w:val="00D10968"/>
    <w:rsid w:val="00DA27AE"/>
    <w:rsid w:val="00DD6393"/>
    <w:rsid w:val="00DE0746"/>
    <w:rsid w:val="00E4057E"/>
    <w:rsid w:val="00E67D6C"/>
    <w:rsid w:val="00E808FC"/>
    <w:rsid w:val="00EB0ABF"/>
    <w:rsid w:val="00F13867"/>
    <w:rsid w:val="00F9249C"/>
    <w:rsid w:val="00FA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7AE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7A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A2A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2AB9"/>
    <w:rPr>
      <w:rFonts w:ascii="ＭＳ ゴシック" w:eastAsia="ＭＳ ゴシック"/>
    </w:rPr>
  </w:style>
  <w:style w:type="paragraph" w:styleId="a6">
    <w:name w:val="footer"/>
    <w:basedOn w:val="a"/>
    <w:link w:val="a7"/>
    <w:uiPriority w:val="99"/>
    <w:unhideWhenUsed/>
    <w:rsid w:val="00AA2A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2AB9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C1F6569F.dotm</Template>
  <TotalTime>0</TotalTime>
  <Pages>2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2024-11-15T05:35:00Z</dcterms:created>
  <dcterms:modified xsi:type="dcterms:W3CDTF">2024-11-23T00:34:00Z</dcterms:modified>
</cp:coreProperties>
</file>