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B37A7" w:rsidRDefault="00571B4E" w:rsidP="000B3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-218440</wp:posOffset>
                </wp:positionH>
                <wp:positionV relativeFrom="paragraph">
                  <wp:posOffset>-91440</wp:posOffset>
                </wp:positionV>
                <wp:extent cx="1609725" cy="371475"/>
                <wp:effectExtent l="0" t="152400" r="0" b="1619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4259">
                          <a:off x="0" y="0"/>
                          <a:ext cx="16097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D2E" w:rsidRPr="00F50FCC" w:rsidRDefault="00A01D2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FC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令和6年4月1日から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3" o:spid="_x0000_s1031" type="#_x0000_t202" style="position:absolute;margin-left:-17.2pt;margin-top:-7.2pt;width:126.75pt;height:29.25pt;rotation:-912852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" filled="f" stroked="f" strokeweight=".5pt">
                <v:textbox>
                  <w:txbxContent>
                    <w:p w:rsidR="00A01D2E" w:rsidRPr="00F50FCC" w:rsidRDefault="00A01D2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FCC">
                        <w:rPr>
                          <w:rFonts w:ascii="HG丸ｺﾞｼｯｸM-PRO" w:eastAsia="HG丸ｺﾞｼｯｸM-PRO" w:hAnsi="HG丸ｺﾞｼｯｸM-PRO" w:hint="eastAsia"/>
                        </w:rPr>
                        <w:t>令和6年4月1日から</w:t>
                      </w:r>
                    </w:p>
                  </w:txbxContent>
                </v:textbox>
              </v:shape>
            </w:pict>
          </mc:Fallback>
        </mc:AlternateContent>
      </w:r>
      <w:r w:rsidR="00A01D2E" w:rsidRPr="00F50FC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-320040</wp:posOffset>
            </wp:positionV>
            <wp:extent cx="1909798" cy="822905"/>
            <wp:effectExtent l="57150" t="133350" r="52705" b="130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4856">
                      <a:off x="0" y="0"/>
                      <a:ext cx="1909798" cy="8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7A7" w:rsidRDefault="00A01D2E" w:rsidP="000B37A7">
      <w:pPr>
        <w:widowControl/>
        <w:jc w:val="left"/>
      </w:pPr>
      <w:r>
        <w:rPr>
          <w:rFonts w:ascii="HG丸ｺﾞｼｯｸM-PRO" w:eastAsia="HG丸ｺﾞｼｯｸM-PRO" w:hAnsi="HG丸ｺﾞｼｯｸM-PRO" w:hint="eastAsia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643890</wp:posOffset>
                </wp:positionH>
                <wp:positionV relativeFrom="paragraph">
                  <wp:posOffset>6350</wp:posOffset>
                </wp:positionV>
                <wp:extent cx="4657725" cy="8477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D2E" w:rsidRPr="002D22A8" w:rsidRDefault="00A01D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D2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72"/>
                              </w:rPr>
                              <w:t>新生児</w:t>
                            </w:r>
                            <w:r w:rsidRPr="002D2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</w:rPr>
                              <w:t>の</w:t>
                            </w:r>
                            <w:r w:rsidRPr="00C42F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80"/>
                                <w:sz w:val="72"/>
                              </w:rPr>
                              <w:t>聴覚検査費用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6" o:spid="_x0000_s1032" type="#_x0000_t202" style="position:absolute;margin-left:50.7pt;margin-top:.5pt;width:366.7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" filled="f" stroked="f" strokeweight=".5pt">
                <v:textbox>
                  <w:txbxContent>
                    <w:p w:rsidR="00A01D2E" w:rsidRPr="002D22A8" w:rsidRDefault="00A01D2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D22A8">
                        <w:rPr>
                          <w:rFonts w:ascii="HG丸ｺﾞｼｯｸM-PRO" w:eastAsia="HG丸ｺﾞｼｯｸM-PRO" w:hAnsi="HG丸ｺﾞｼｯｸM-PRO" w:hint="eastAsia"/>
                          <w:b/>
                          <w:sz w:val="72"/>
                        </w:rPr>
                        <w:t>新生児</w:t>
                      </w:r>
                      <w:r w:rsidRPr="002D22A8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</w:rPr>
                        <w:t>の</w:t>
                      </w:r>
                      <w:r w:rsidRPr="00C42F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8080"/>
                          <w:sz w:val="72"/>
                        </w:rPr>
                        <w:t>聴覚検査費用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7A7" w:rsidRPr="00831FCF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6125845</wp:posOffset>
            </wp:positionH>
            <wp:positionV relativeFrom="paragraph">
              <wp:posOffset>141605</wp:posOffset>
            </wp:positionV>
            <wp:extent cx="279400" cy="219075"/>
            <wp:effectExtent l="0" t="0" r="635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7A7" w:rsidRDefault="000B37A7" w:rsidP="000B37A7">
      <w:pPr>
        <w:widowControl/>
        <w:jc w:val="left"/>
      </w:pPr>
      <w:r w:rsidRPr="00F50FCC">
        <w:rPr>
          <w:rFonts w:ascii="HG丸ｺﾞｼｯｸM-PRO" w:eastAsia="HG丸ｺﾞｼｯｸM-PRO" w:hAnsi="HG丸ｺﾞｼｯｸM-PRO" w:hint="eastAsia"/>
          <w:b/>
          <w:noProof/>
          <w:sz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5275580</wp:posOffset>
            </wp:positionH>
            <wp:positionV relativeFrom="paragraph">
              <wp:posOffset>6350</wp:posOffset>
            </wp:positionV>
            <wp:extent cx="1038225" cy="87707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7A7" w:rsidRDefault="000B37A7" w:rsidP="000B37A7">
      <w:pPr>
        <w:widowControl/>
        <w:jc w:val="left"/>
      </w:pPr>
      <w:r>
        <w:rPr>
          <w:rFonts w:ascii="HG丸ｺﾞｼｯｸM-PRO" w:eastAsia="HG丸ｺﾞｼｯｸM-PRO" w:hAnsi="HG丸ｺﾞｼｯｸM-PRO" w:hint="eastAsia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B88025" wp14:editId="4B18D4DF">
                <wp:simplePos x="0" y="0"/>
                <wp:positionH relativeFrom="margin">
                  <wp:posOffset>662940</wp:posOffset>
                </wp:positionH>
                <wp:positionV relativeFrom="paragraph">
                  <wp:posOffset>6350</wp:posOffset>
                </wp:positionV>
                <wp:extent cx="2933700" cy="8477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D2E" w:rsidRPr="002D22A8" w:rsidRDefault="00A01D2E" w:rsidP="002D22A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F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を</w:t>
                            </w:r>
                            <w:r w:rsidRPr="002D2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99"/>
                                <w:sz w:val="72"/>
                              </w:rPr>
                              <w:t>助成</w:t>
                            </w:r>
                            <w:r w:rsidRPr="00F50F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B88025" id="テキスト ボックス 7" o:spid="_x0000_s1033" type="#_x0000_t202" style="position:absolute;margin-left:52.2pt;margin-top:.5pt;width:231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" filled="f" stroked="f" strokeweight=".5pt">
                <v:textbox>
                  <w:txbxContent>
                    <w:p w:rsidR="00A01D2E" w:rsidRPr="002D22A8" w:rsidRDefault="00A01D2E" w:rsidP="002D22A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FCC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を</w:t>
                      </w:r>
                      <w:r w:rsidRPr="002D22A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99"/>
                          <w:sz w:val="72"/>
                        </w:rPr>
                        <w:t>助成</w:t>
                      </w:r>
                      <w:r w:rsidRPr="00F50FCC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56A7" w:rsidRPr="000B37A7" w:rsidRDefault="009E56A7" w:rsidP="000B37A7">
      <w:pPr>
        <w:widowControl/>
        <w:jc w:val="left"/>
      </w:pPr>
    </w:p>
    <w:p w:rsidR="002D22A8" w:rsidRDefault="00571B4E" w:rsidP="00053668">
      <w:pPr>
        <w:spacing w:line="40" w:lineRule="atLeast"/>
        <w:rPr>
          <w:rFonts w:ascii="HG丸ｺﾞｼｯｸM-PRO" w:eastAsia="HG丸ｺﾞｼｯｸM-PRO" w:hAnsi="HG丸ｺﾞｼｯｸM-PRO"/>
          <w:b/>
          <w:sz w:val="56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5353050" cy="981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D2E" w:rsidRDefault="00A01D2E" w:rsidP="00053668">
                            <w:pPr>
                              <w:spacing w:line="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536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生まれつき、耳の聞こえにくさのある赤ちゃんは、およそ1,000人に１～2人と言われています。</w:t>
                            </w:r>
                          </w:p>
                          <w:p w:rsidR="00A01D2E" w:rsidRDefault="00A01D2E" w:rsidP="00053668">
                            <w:pPr>
                              <w:spacing w:line="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5366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赤ちゃんに聞こえにくさがないかを早期に発見し、適切な療育を</w:t>
                            </w:r>
                            <w:r w:rsidRPr="000536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受けることで、赤ちゃんのことば</w:t>
                            </w:r>
                          </w:p>
                          <w:p w:rsidR="00A01D2E" w:rsidRPr="00053668" w:rsidRDefault="00A01D2E" w:rsidP="00053668">
                            <w:pPr>
                              <w:spacing w:line="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536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やコミュニケーションの発達を促すことができます。</w:t>
                            </w:r>
                          </w:p>
                          <w:p w:rsidR="00A01D2E" w:rsidRPr="00053668" w:rsidRDefault="00A01D2E" w:rsidP="00053668">
                            <w:pPr>
                              <w:spacing w:line="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536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志免町では、赤ちゃんの聴覚検査費用の助成を実施しますので、ぜひご受診ください。</w:t>
                            </w:r>
                          </w:p>
                          <w:p w:rsidR="00A01D2E" w:rsidRPr="00053668" w:rsidRDefault="00A01D2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10" o:spid="_x0000_s1034" type="#_x0000_t202" style="position:absolute;left:0;text-align:left;margin-left:370.3pt;margin-top:22.95pt;width:421.5pt;height:77.25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" filled="f" stroked="f" strokeweight=".5pt">
                <v:textbox>
                  <w:txbxContent>
                    <w:p w:rsidR="00A01D2E" w:rsidRDefault="00A01D2E" w:rsidP="00053668">
                      <w:pPr>
                        <w:spacing w:line="4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536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生まれつき、耳の聞こえにくさのある赤ちゃんは、およそ1,000人に１～2人と言われています。</w:t>
                      </w:r>
                    </w:p>
                    <w:p w:rsidR="00A01D2E" w:rsidRDefault="00A01D2E" w:rsidP="00053668">
                      <w:pPr>
                        <w:spacing w:line="4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5366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赤ちゃんに聞こえにくさがないかを早期に発見し、適切な療育を</w:t>
                      </w:r>
                      <w:r w:rsidRPr="0005366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受けることで、赤ちゃんのことば</w:t>
                      </w:r>
                    </w:p>
                    <w:p w:rsidR="00A01D2E" w:rsidRPr="00053668" w:rsidRDefault="00A01D2E" w:rsidP="00053668">
                      <w:pPr>
                        <w:spacing w:line="4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5366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やコミュニケーションの発達を促すことができます。</w:t>
                      </w:r>
                    </w:p>
                    <w:p w:rsidR="00A01D2E" w:rsidRPr="00053668" w:rsidRDefault="00A01D2E" w:rsidP="00053668">
                      <w:pPr>
                        <w:spacing w:line="4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5366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志免町では、赤ちゃんの聴覚検査費用の助成を実施しますので、ぜひご受診ください。</w:t>
                      </w:r>
                    </w:p>
                    <w:p w:rsidR="00A01D2E" w:rsidRPr="00053668" w:rsidRDefault="00A01D2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398EB3" wp14:editId="512433A8">
                <wp:simplePos x="0" y="0"/>
                <wp:positionH relativeFrom="margin">
                  <wp:posOffset>56515</wp:posOffset>
                </wp:positionH>
                <wp:positionV relativeFrom="paragraph">
                  <wp:posOffset>444500</wp:posOffset>
                </wp:positionV>
                <wp:extent cx="876300" cy="6381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D2E" w:rsidRDefault="00A01D2E" w:rsidP="00831F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70CE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聴覚検査を</w:t>
                            </w:r>
                          </w:p>
                          <w:p w:rsidR="00A01D2E" w:rsidRPr="00770CEA" w:rsidRDefault="00A01D2E" w:rsidP="00831F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受けましょう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98EB3" id="テキスト ボックス 12" o:spid="_x0000_s1035" type="#_x0000_t202" style="position:absolute;left:0;text-align:left;margin-left:4.45pt;margin-top:35pt;width:69pt;height:50.2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" filled="f" stroked="f" strokeweight=".5pt">
                <v:textbox>
                  <w:txbxContent>
                    <w:p w:rsidR="00A01D2E" w:rsidRDefault="00A01D2E" w:rsidP="00831F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70CE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聴覚検査を</w:t>
                      </w:r>
                    </w:p>
                    <w:p w:rsidR="00A01D2E" w:rsidRPr="00770CEA" w:rsidRDefault="00A01D2E" w:rsidP="00831F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受けましょう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1FCF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-139065</wp:posOffset>
            </wp:positionH>
            <wp:positionV relativeFrom="paragraph">
              <wp:posOffset>244475</wp:posOffset>
            </wp:positionV>
            <wp:extent cx="1158778" cy="1082675"/>
            <wp:effectExtent l="0" t="0" r="381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778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7A7" w:rsidRPr="004D619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254000</wp:posOffset>
            </wp:positionV>
            <wp:extent cx="5395539" cy="10382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3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53668" w:rsidRDefault="00053668" w:rsidP="00053668">
      <w:pPr>
        <w:spacing w:line="40" w:lineRule="atLeast"/>
        <w:rPr>
          <w:rFonts w:ascii="HG丸ｺﾞｼｯｸM-PRO" w:eastAsia="HG丸ｺﾞｼｯｸM-PRO" w:hAnsi="HG丸ｺﾞｼｯｸM-PRO"/>
          <w:b/>
          <w:sz w:val="22"/>
        </w:rPr>
      </w:pPr>
    </w:p>
    <w:p w:rsidR="00053668" w:rsidRPr="00053668" w:rsidRDefault="00053668" w:rsidP="00053668">
      <w:pPr>
        <w:spacing w:line="40" w:lineRule="atLeast"/>
        <w:rPr>
          <w:rFonts w:ascii="HG丸ｺﾞｼｯｸM-PRO" w:eastAsia="HG丸ｺﾞｼｯｸM-PRO" w:hAnsi="HG丸ｺﾞｼｯｸM-PRO"/>
          <w:sz w:val="20"/>
        </w:rPr>
      </w:pPr>
      <w:bookmarkStart w:id="1" w:name="_Hlk160617126"/>
    </w:p>
    <w:bookmarkEnd w:id="1"/>
    <w:p w:rsidR="00770CEA" w:rsidRDefault="00A01D2E" w:rsidP="002D22A8">
      <w:pPr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390BC7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-391795</wp:posOffset>
            </wp:positionH>
            <wp:positionV relativeFrom="paragraph">
              <wp:posOffset>254000</wp:posOffset>
            </wp:positionV>
            <wp:extent cx="1266825" cy="361950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7A7"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254000</wp:posOffset>
                </wp:positionV>
                <wp:extent cx="882015" cy="3333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D2E" w:rsidRPr="00C42FD4" w:rsidRDefault="00A01D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22"/>
                              </w:rPr>
                            </w:pPr>
                            <w:r w:rsidRPr="00C42F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8080"/>
                                <w:sz w:val="22"/>
                              </w:rPr>
                              <w:t>対象者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8" o:spid="_x0000_s1036" type="#_x0000_t202" style="position:absolute;margin-left:-5.35pt;margin-top:20pt;width:69.45pt;height:26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" filled="f" stroked="f" strokeweight=".5pt">
                <v:textbox>
                  <w:txbxContent>
                    <w:p w:rsidR="00A01D2E" w:rsidRPr="00C42FD4" w:rsidRDefault="00A01D2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22"/>
                        </w:rPr>
                      </w:pPr>
                      <w:r w:rsidRPr="00C42F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8080"/>
                          <w:sz w:val="22"/>
                        </w:rPr>
                        <w:t>対象者</w:t>
                      </w:r>
                    </w:p>
                  </w:txbxContent>
                </v:textbox>
              </v:shape>
            </w:pict>
          </mc:Fallback>
        </mc:AlternateContent>
      </w:r>
    </w:p>
    <w:p w:rsidR="00923C27" w:rsidRDefault="00413C15" w:rsidP="00413C15">
      <w:pPr>
        <w:ind w:firstLineChars="700" w:firstLine="1540"/>
        <w:jc w:val="left"/>
        <w:rPr>
          <w:rFonts w:ascii="HG丸ｺﾞｼｯｸM-PRO" w:eastAsia="HG丸ｺﾞｼｯｸM-PRO" w:hAnsi="HG丸ｺﾞｼｯｸM-PRO"/>
          <w:sz w:val="22"/>
        </w:rPr>
      </w:pPr>
      <w:r w:rsidRPr="00413C15">
        <w:rPr>
          <w:rFonts w:ascii="HG丸ｺﾞｼｯｸM-PRO" w:eastAsia="HG丸ｺﾞｼｯｸM-PRO" w:hAnsi="HG丸ｺﾞｼｯｸM-PRO" w:hint="eastAsia"/>
          <w:sz w:val="22"/>
        </w:rPr>
        <w:t>志免町の住民基本台帳に記録されている生後</w:t>
      </w:r>
      <w:r w:rsidRPr="00413C15">
        <w:rPr>
          <w:rFonts w:ascii="HG丸ｺﾞｼｯｸM-PRO" w:eastAsia="HG丸ｺﾞｼｯｸM-PRO" w:hAnsi="HG丸ｺﾞｼｯｸM-PRO"/>
          <w:sz w:val="22"/>
        </w:rPr>
        <w:t>90日以内の</w:t>
      </w:r>
      <w:r w:rsidR="00A96958">
        <w:rPr>
          <w:rFonts w:ascii="HG丸ｺﾞｼｯｸM-PRO" w:eastAsia="HG丸ｺﾞｼｯｸM-PRO" w:hAnsi="HG丸ｺﾞｼｯｸM-PRO" w:hint="eastAsia"/>
          <w:sz w:val="22"/>
        </w:rPr>
        <w:t>赤ちゃん</w:t>
      </w:r>
      <w:r w:rsidRPr="00413C15">
        <w:rPr>
          <w:rFonts w:ascii="HG丸ｺﾞｼｯｸM-PRO" w:eastAsia="HG丸ｺﾞｼｯｸM-PRO" w:hAnsi="HG丸ｺﾞｼｯｸM-PRO"/>
          <w:sz w:val="22"/>
        </w:rPr>
        <w:t>で、次の要件を</w:t>
      </w:r>
    </w:p>
    <w:p w:rsidR="00413C15" w:rsidRDefault="00923C27" w:rsidP="00413C15">
      <w:pPr>
        <w:ind w:firstLineChars="700" w:firstLine="1540"/>
        <w:jc w:val="left"/>
        <w:rPr>
          <w:rFonts w:ascii="HG丸ｺﾞｼｯｸM-PRO" w:eastAsia="HG丸ｺﾞｼｯｸM-PRO" w:hAnsi="HG丸ｺﾞｼｯｸM-PRO"/>
          <w:b/>
          <w:color w:val="009999"/>
          <w:sz w:val="22"/>
        </w:rPr>
      </w:pPr>
      <w:r w:rsidRPr="002E0B83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91008" behindDoc="0" locked="0" layoutInCell="1" allowOverlap="1" wp14:anchorId="677BB5A2" wp14:editId="0FF3FC5E">
            <wp:simplePos x="0" y="0"/>
            <wp:positionH relativeFrom="margin">
              <wp:posOffset>-66675</wp:posOffset>
            </wp:positionH>
            <wp:positionV relativeFrom="paragraph">
              <wp:posOffset>256540</wp:posOffset>
            </wp:positionV>
            <wp:extent cx="209550" cy="166370"/>
            <wp:effectExtent l="0" t="0" r="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15" w:rsidRPr="00413C15">
        <w:rPr>
          <w:rFonts w:ascii="HG丸ｺﾞｼｯｸM-PRO" w:eastAsia="HG丸ｺﾞｼｯｸM-PRO" w:hAnsi="HG丸ｺﾞｼｯｸM-PRO"/>
          <w:sz w:val="22"/>
        </w:rPr>
        <w:t>すべて満たす</w:t>
      </w:r>
      <w:r w:rsidR="00BA23D8">
        <w:rPr>
          <w:rFonts w:ascii="HG丸ｺﾞｼｯｸM-PRO" w:eastAsia="HG丸ｺﾞｼｯｸM-PRO" w:hAnsi="HG丸ｺﾞｼｯｸM-PRO" w:hint="eastAsia"/>
          <w:sz w:val="22"/>
        </w:rPr>
        <w:t>乳</w:t>
      </w:r>
      <w:r w:rsidR="00A96958">
        <w:rPr>
          <w:rFonts w:ascii="HG丸ｺﾞｼｯｸM-PRO" w:eastAsia="HG丸ｺﾞｼｯｸM-PRO" w:hAnsi="HG丸ｺﾞｼｯｸM-PRO" w:hint="eastAsia"/>
          <w:sz w:val="22"/>
        </w:rPr>
        <w:t>児</w:t>
      </w:r>
    </w:p>
    <w:p w:rsidR="00413C15" w:rsidRPr="00413C15" w:rsidRDefault="00413C15" w:rsidP="00413C15">
      <w:pPr>
        <w:ind w:firstLineChars="100" w:firstLine="220"/>
        <w:jc w:val="left"/>
        <w:rPr>
          <w:rFonts w:ascii="HG丸ｺﾞｼｯｸM-PRO" w:eastAsia="HG丸ｺﾞｼｯｸM-PRO" w:hAnsi="HG丸ｺﾞｼｯｸM-PRO"/>
          <w:b/>
          <w:color w:val="009999"/>
          <w:sz w:val="22"/>
        </w:rPr>
      </w:pPr>
      <w:r w:rsidRPr="00413C15">
        <w:rPr>
          <w:rFonts w:ascii="HG丸ｺﾞｼｯｸM-PRO" w:eastAsia="HG丸ｺﾞｼｯｸM-PRO" w:hAnsi="HG丸ｺﾞｼｯｸM-PRO" w:hint="eastAsia"/>
          <w:sz w:val="22"/>
        </w:rPr>
        <w:t>令和</w:t>
      </w:r>
      <w:r w:rsidRPr="00413C15">
        <w:rPr>
          <w:rFonts w:ascii="HG丸ｺﾞｼｯｸM-PRO" w:eastAsia="HG丸ｺﾞｼｯｸM-PRO" w:hAnsi="HG丸ｺﾞｼｯｸM-PRO"/>
          <w:sz w:val="22"/>
        </w:rPr>
        <w:t>6年4月1日以降に生まれた</w:t>
      </w:r>
      <w:r w:rsidR="00BA23D8">
        <w:rPr>
          <w:rFonts w:ascii="HG丸ｺﾞｼｯｸM-PRO" w:eastAsia="HG丸ｺﾞｼｯｸM-PRO" w:hAnsi="HG丸ｺﾞｼｯｸM-PRO" w:hint="eastAsia"/>
          <w:sz w:val="22"/>
        </w:rPr>
        <w:t>乳</w:t>
      </w:r>
      <w:r w:rsidR="00A96958">
        <w:rPr>
          <w:rFonts w:ascii="HG丸ｺﾞｼｯｸM-PRO" w:eastAsia="HG丸ｺﾞｼｯｸM-PRO" w:hAnsi="HG丸ｺﾞｼｯｸM-PRO" w:hint="eastAsia"/>
          <w:sz w:val="22"/>
        </w:rPr>
        <w:t>児</w:t>
      </w:r>
    </w:p>
    <w:p w:rsidR="00413C15" w:rsidRPr="00413C15" w:rsidRDefault="00413C15" w:rsidP="00413C15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2E0B83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93056" behindDoc="0" locked="0" layoutInCell="1" allowOverlap="1" wp14:anchorId="677BB5A2" wp14:editId="0FF3FC5E">
            <wp:simplePos x="0" y="0"/>
            <wp:positionH relativeFrom="margin">
              <wp:posOffset>-57150</wp:posOffset>
            </wp:positionH>
            <wp:positionV relativeFrom="paragraph">
              <wp:posOffset>46990</wp:posOffset>
            </wp:positionV>
            <wp:extent cx="209550" cy="166785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C15">
        <w:rPr>
          <w:rFonts w:ascii="HG丸ｺﾞｼｯｸM-PRO" w:eastAsia="HG丸ｺﾞｼｯｸM-PRO" w:hAnsi="HG丸ｺﾞｼｯｸM-PRO" w:hint="eastAsia"/>
          <w:sz w:val="22"/>
        </w:rPr>
        <w:t>新生児聴覚検査</w:t>
      </w:r>
      <w:r w:rsidR="00003DD4">
        <w:rPr>
          <w:rFonts w:ascii="HG丸ｺﾞｼｯｸM-PRO" w:eastAsia="HG丸ｺﾞｼｯｸM-PRO" w:hAnsi="HG丸ｺﾞｼｯｸM-PRO" w:hint="eastAsia"/>
          <w:sz w:val="22"/>
        </w:rPr>
        <w:t>実施日に志免町内に住民票がある</w:t>
      </w:r>
      <w:r w:rsidR="00BA23D8">
        <w:rPr>
          <w:rFonts w:ascii="HG丸ｺﾞｼｯｸM-PRO" w:eastAsia="HG丸ｺﾞｼｯｸM-PRO" w:hAnsi="HG丸ｺﾞｼｯｸM-PRO" w:hint="eastAsia"/>
          <w:sz w:val="22"/>
        </w:rPr>
        <w:t>乳</w:t>
      </w:r>
      <w:r w:rsidR="00A96958">
        <w:rPr>
          <w:rFonts w:ascii="HG丸ｺﾞｼｯｸM-PRO" w:eastAsia="HG丸ｺﾞｼｯｸM-PRO" w:hAnsi="HG丸ｺﾞｼｯｸM-PRO" w:hint="eastAsia"/>
          <w:sz w:val="22"/>
        </w:rPr>
        <w:t>児</w:t>
      </w:r>
    </w:p>
    <w:p w:rsidR="00D2331A" w:rsidRDefault="00413C15" w:rsidP="00413C15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2E0B83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95104" behindDoc="0" locked="0" layoutInCell="1" allowOverlap="1" wp14:anchorId="677BB5A2" wp14:editId="0FF3FC5E">
            <wp:simplePos x="0" y="0"/>
            <wp:positionH relativeFrom="margin">
              <wp:posOffset>-59055</wp:posOffset>
            </wp:positionH>
            <wp:positionV relativeFrom="paragraph">
              <wp:posOffset>56515</wp:posOffset>
            </wp:positionV>
            <wp:extent cx="209550" cy="166785"/>
            <wp:effectExtent l="0" t="0" r="0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C15">
        <w:rPr>
          <w:rFonts w:ascii="HG丸ｺﾞｼｯｸM-PRO" w:eastAsia="HG丸ｺﾞｼｯｸM-PRO" w:hAnsi="HG丸ｺﾞｼｯｸM-PRO" w:hint="eastAsia"/>
          <w:sz w:val="22"/>
        </w:rPr>
        <w:t>他の自治体で同様の助成を受けていない</w:t>
      </w:r>
      <w:r w:rsidR="00BA23D8">
        <w:rPr>
          <w:rFonts w:ascii="HG丸ｺﾞｼｯｸM-PRO" w:eastAsia="HG丸ｺﾞｼｯｸM-PRO" w:hAnsi="HG丸ｺﾞｼｯｸM-PRO" w:hint="eastAsia"/>
          <w:sz w:val="22"/>
        </w:rPr>
        <w:t>乳</w:t>
      </w:r>
      <w:r w:rsidR="00A96958">
        <w:rPr>
          <w:rFonts w:ascii="HG丸ｺﾞｼｯｸM-PRO" w:eastAsia="HG丸ｺﾞｼｯｸM-PRO" w:hAnsi="HG丸ｺﾞｼｯｸM-PRO" w:hint="eastAsia"/>
          <w:sz w:val="22"/>
        </w:rPr>
        <w:t>児</w:t>
      </w:r>
    </w:p>
    <w:p w:rsidR="00D2331A" w:rsidRPr="00D2331A" w:rsidRDefault="00413C15" w:rsidP="000B37A7">
      <w:pPr>
        <w:tabs>
          <w:tab w:val="left" w:pos="1185"/>
        </w:tabs>
        <w:jc w:val="left"/>
        <w:rPr>
          <w:rFonts w:ascii="HG丸ｺﾞｼｯｸM-PRO" w:eastAsia="HG丸ｺﾞｼｯｸM-PRO" w:hAnsi="HG丸ｺﾞｼｯｸM-PRO"/>
          <w:sz w:val="22"/>
        </w:rPr>
      </w:pPr>
      <w:r w:rsidRPr="00390BC7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99200" behindDoc="1" locked="0" layoutInCell="1" allowOverlap="1" wp14:anchorId="723348CF" wp14:editId="347D2144">
            <wp:simplePos x="0" y="0"/>
            <wp:positionH relativeFrom="margin">
              <wp:posOffset>-352425</wp:posOffset>
            </wp:positionH>
            <wp:positionV relativeFrom="paragraph">
              <wp:posOffset>170815</wp:posOffset>
            </wp:positionV>
            <wp:extent cx="1266825" cy="361950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7A7">
        <w:rPr>
          <w:rFonts w:ascii="HG丸ｺﾞｼｯｸM-PRO" w:eastAsia="HG丸ｺﾞｼｯｸM-PRO" w:hAnsi="HG丸ｺﾞｼｯｸM-PRO"/>
          <w:sz w:val="22"/>
        </w:rPr>
        <w:tab/>
      </w:r>
    </w:p>
    <w:p w:rsidR="00D2331A" w:rsidRPr="00D2331A" w:rsidRDefault="00D2331A" w:rsidP="000B37A7">
      <w:pPr>
        <w:ind w:firstLineChars="50" w:firstLine="110"/>
        <w:jc w:val="left"/>
        <w:rPr>
          <w:rFonts w:ascii="HG丸ｺﾞｼｯｸM-PRO" w:eastAsia="HG丸ｺﾞｼｯｸM-PRO" w:hAnsi="HG丸ｺﾞｼｯｸM-PRO"/>
          <w:sz w:val="22"/>
        </w:rPr>
      </w:pPr>
      <w:r w:rsidRPr="00C42FD4">
        <w:rPr>
          <w:rFonts w:ascii="HG丸ｺﾞｼｯｸM-PRO" w:eastAsia="HG丸ｺﾞｼｯｸM-PRO" w:hAnsi="HG丸ｺﾞｼｯｸM-PRO" w:hint="eastAsia"/>
          <w:b/>
          <w:color w:val="008080"/>
          <w:sz w:val="22"/>
        </w:rPr>
        <w:t>対象</w:t>
      </w:r>
      <w:r w:rsidR="00413C15" w:rsidRPr="00C42FD4">
        <w:rPr>
          <w:rFonts w:ascii="HG丸ｺﾞｼｯｸM-PRO" w:eastAsia="HG丸ｺﾞｼｯｸM-PRO" w:hAnsi="HG丸ｺﾞｼｯｸM-PRO" w:hint="eastAsia"/>
          <w:b/>
          <w:color w:val="008080"/>
          <w:sz w:val="22"/>
        </w:rPr>
        <w:t>の</w:t>
      </w:r>
      <w:r w:rsidRPr="00C42FD4">
        <w:rPr>
          <w:rFonts w:ascii="HG丸ｺﾞｼｯｸM-PRO" w:eastAsia="HG丸ｺﾞｼｯｸM-PRO" w:hAnsi="HG丸ｺﾞｼｯｸM-PRO" w:hint="eastAsia"/>
          <w:b/>
          <w:color w:val="008080"/>
          <w:sz w:val="22"/>
        </w:rPr>
        <w:t>検査</w:t>
      </w:r>
      <w:r w:rsidR="006630C7" w:rsidRPr="00C42FD4">
        <w:rPr>
          <w:rFonts w:ascii="HG丸ｺﾞｼｯｸM-PRO" w:eastAsia="HG丸ｺﾞｼｯｸM-PRO" w:hAnsi="HG丸ｺﾞｼｯｸM-PRO" w:hint="eastAsia"/>
          <w:b/>
          <w:color w:val="008080"/>
          <w:sz w:val="22"/>
        </w:rPr>
        <w:t xml:space="preserve">　</w:t>
      </w:r>
      <w:r w:rsidR="00413C15">
        <w:rPr>
          <w:rFonts w:ascii="HG丸ｺﾞｼｯｸM-PRO" w:eastAsia="HG丸ｺﾞｼｯｸM-PRO" w:hAnsi="HG丸ｺﾞｼｯｸM-PRO" w:hint="eastAsia"/>
          <w:b/>
          <w:color w:val="009999"/>
          <w:sz w:val="22"/>
        </w:rPr>
        <w:t xml:space="preserve">　</w:t>
      </w:r>
      <w:r w:rsidR="006630C7" w:rsidRPr="006630C7">
        <w:rPr>
          <w:rFonts w:ascii="HG丸ｺﾞｼｯｸM-PRO" w:eastAsia="HG丸ｺﾞｼｯｸM-PRO" w:hAnsi="HG丸ｺﾞｼｯｸM-PRO" w:hint="eastAsia"/>
          <w:sz w:val="22"/>
        </w:rPr>
        <w:t>下記検査のうち、いずれか１回（初回検査）</w:t>
      </w:r>
    </w:p>
    <w:p w:rsidR="00E524FC" w:rsidRDefault="00977358" w:rsidP="00D233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自動</w:t>
      </w:r>
      <w:r w:rsidR="00D2331A" w:rsidRPr="006630C7">
        <w:rPr>
          <w:rFonts w:ascii="HG丸ｺﾞｼｯｸM-PRO" w:eastAsia="HG丸ｺﾞｼｯｸM-PRO" w:hAnsi="HG丸ｺﾞｼｯｸM-PRO"/>
          <w:b/>
          <w:sz w:val="22"/>
        </w:rPr>
        <w:t>ABR検査</w:t>
      </w:r>
      <w:r>
        <w:rPr>
          <w:rFonts w:ascii="HG丸ｺﾞｼｯｸM-PRO" w:eastAsia="HG丸ｺﾞｼｯｸM-PRO" w:hAnsi="HG丸ｺﾞｼｯｸM-PRO" w:hint="eastAsia"/>
          <w:sz w:val="22"/>
        </w:rPr>
        <w:t>・</w:t>
      </w:r>
      <w:r w:rsidR="00D2331A" w:rsidRPr="006630C7">
        <w:rPr>
          <w:rFonts w:ascii="HG丸ｺﾞｼｯｸM-PRO" w:eastAsia="HG丸ｺﾞｼｯｸM-PRO" w:hAnsi="HG丸ｺﾞｼｯｸM-PRO" w:hint="eastAsia"/>
          <w:b/>
          <w:sz w:val="22"/>
        </w:rPr>
        <w:t>ABR検査</w:t>
      </w:r>
      <w:r w:rsidR="00D2331A" w:rsidRPr="00D2331A">
        <w:rPr>
          <w:rFonts w:ascii="HG丸ｺﾞｼｯｸM-PRO" w:eastAsia="HG丸ｺﾞｼｯｸM-PRO" w:hAnsi="HG丸ｺﾞｼｯｸM-PRO"/>
          <w:sz w:val="22"/>
        </w:rPr>
        <w:t>（聴性脳幹反応検査）</w:t>
      </w:r>
      <w:r w:rsidRPr="00977358">
        <w:rPr>
          <w:rFonts w:ascii="HG丸ｺﾞｼｯｸM-PRO" w:eastAsia="HG丸ｺﾞｼｯｸM-PRO" w:hAnsi="HG丸ｺﾞｼｯｸM-PRO" w:hint="eastAsia"/>
          <w:sz w:val="18"/>
        </w:rPr>
        <w:t>および</w:t>
      </w:r>
      <w:r w:rsidR="00D2331A" w:rsidRPr="006630C7">
        <w:rPr>
          <w:rFonts w:ascii="HG丸ｺﾞｼｯｸM-PRO" w:eastAsia="HG丸ｺﾞｼｯｸM-PRO" w:hAnsi="HG丸ｺﾞｼｯｸM-PRO"/>
          <w:b/>
          <w:sz w:val="22"/>
        </w:rPr>
        <w:t>OAE検査</w:t>
      </w:r>
      <w:r w:rsidR="00D2331A" w:rsidRPr="00D2331A">
        <w:rPr>
          <w:rFonts w:ascii="HG丸ｺﾞｼｯｸM-PRO" w:eastAsia="HG丸ｺﾞｼｯｸM-PRO" w:hAnsi="HG丸ｺﾞｼｯｸM-PRO"/>
          <w:sz w:val="22"/>
        </w:rPr>
        <w:t>（耳音響放射検査）</w:t>
      </w:r>
    </w:p>
    <w:p w:rsidR="00D2331A" w:rsidRPr="002F32AA" w:rsidRDefault="00D2331A" w:rsidP="00D2331A">
      <w:pPr>
        <w:jc w:val="left"/>
        <w:rPr>
          <w:rFonts w:ascii="HG丸ｺﾞｼｯｸM-PRO" w:eastAsia="HG丸ｺﾞｼｯｸM-PRO" w:hAnsi="HG丸ｺﾞｼｯｸM-PRO"/>
          <w:sz w:val="18"/>
        </w:rPr>
      </w:pPr>
      <w:r w:rsidRPr="00D2331A">
        <w:rPr>
          <w:rFonts w:ascii="HG丸ｺﾞｼｯｸM-PRO" w:eastAsia="HG丸ｺﾞｼｯｸM-PRO" w:hAnsi="HG丸ｺﾞｼｯｸM-PRO" w:hint="eastAsia"/>
          <w:sz w:val="18"/>
        </w:rPr>
        <w:t>※厚生労働省は生後</w:t>
      </w:r>
      <w:r w:rsidRPr="00D2331A">
        <w:rPr>
          <w:rFonts w:ascii="HG丸ｺﾞｼｯｸM-PRO" w:eastAsia="HG丸ｺﾞｼｯｸM-PRO" w:hAnsi="HG丸ｺﾞｼｯｸM-PRO"/>
          <w:sz w:val="18"/>
        </w:rPr>
        <w:t>3日目頃の検査を推奨しています。</w:t>
      </w:r>
    </w:p>
    <w:p w:rsidR="00D2331A" w:rsidRPr="00D2331A" w:rsidRDefault="000B37A7" w:rsidP="00D2331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390BC7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01248" behindDoc="1" locked="0" layoutInCell="1" allowOverlap="1" wp14:anchorId="12F9CD8E" wp14:editId="144F8D8A">
            <wp:simplePos x="0" y="0"/>
            <wp:positionH relativeFrom="margin">
              <wp:posOffset>-333375</wp:posOffset>
            </wp:positionH>
            <wp:positionV relativeFrom="paragraph">
              <wp:posOffset>151765</wp:posOffset>
            </wp:positionV>
            <wp:extent cx="1266825" cy="361950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C15" w:rsidRPr="00C42FD4" w:rsidRDefault="0060679E" w:rsidP="000B37A7">
      <w:pPr>
        <w:ind w:firstLineChars="50" w:firstLine="110"/>
        <w:jc w:val="left"/>
        <w:rPr>
          <w:rFonts w:ascii="HG丸ｺﾞｼｯｸM-PRO" w:eastAsia="HG丸ｺﾞｼｯｸM-PRO" w:hAnsi="HG丸ｺﾞｼｯｸM-PRO"/>
          <w:b/>
          <w:color w:val="008080"/>
          <w:sz w:val="22"/>
        </w:rPr>
      </w:pPr>
      <w:r w:rsidRPr="00C42FD4">
        <w:rPr>
          <w:rFonts w:ascii="HG丸ｺﾞｼｯｸM-PRO" w:eastAsia="HG丸ｺﾞｼｯｸM-PRO" w:hAnsi="HG丸ｺﾞｼｯｸM-PRO" w:hint="eastAsia"/>
          <w:b/>
          <w:color w:val="008080"/>
          <w:sz w:val="22"/>
        </w:rPr>
        <w:t>助成金額</w:t>
      </w:r>
      <w:r w:rsidR="00413C15" w:rsidRPr="00C42FD4">
        <w:rPr>
          <w:rFonts w:ascii="HG丸ｺﾞｼｯｸM-PRO" w:eastAsia="HG丸ｺﾞｼｯｸM-PRO" w:hAnsi="HG丸ｺﾞｼｯｸM-PRO" w:hint="eastAsia"/>
          <w:b/>
          <w:color w:val="008080"/>
          <w:sz w:val="22"/>
        </w:rPr>
        <w:t xml:space="preserve"> </w:t>
      </w:r>
    </w:p>
    <w:p w:rsidR="00D2331A" w:rsidRDefault="00611279" w:rsidP="00D2331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611279">
        <w:rPr>
          <w:rFonts w:ascii="HG丸ｺﾞｼｯｸM-PRO" w:eastAsia="HG丸ｺﾞｼｯｸM-PRO" w:hAnsi="HG丸ｺﾞｼｯｸM-PRO" w:hint="eastAsia"/>
          <w:sz w:val="22"/>
        </w:rPr>
        <w:t>１人につき５，０００円を上限とし、初回検査に要した額と上限額のい</w:t>
      </w:r>
      <w:r>
        <w:rPr>
          <w:rFonts w:ascii="HG丸ｺﾞｼｯｸM-PRO" w:eastAsia="HG丸ｺﾞｼｯｸM-PRO" w:hAnsi="HG丸ｺﾞｼｯｸM-PRO" w:hint="eastAsia"/>
          <w:sz w:val="22"/>
        </w:rPr>
        <w:t>ず</w:t>
      </w:r>
      <w:r w:rsidRPr="00611279">
        <w:rPr>
          <w:rFonts w:ascii="HG丸ｺﾞｼｯｸM-PRO" w:eastAsia="HG丸ｺﾞｼｯｸM-PRO" w:hAnsi="HG丸ｺﾞｼｯｸM-PRO" w:hint="eastAsia"/>
          <w:sz w:val="22"/>
        </w:rPr>
        <w:t>れか低い額</w:t>
      </w:r>
    </w:p>
    <w:p w:rsidR="00D2331A" w:rsidRPr="00D2331A" w:rsidRDefault="00413C15" w:rsidP="00D2331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390BC7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97152" behindDoc="1" locked="0" layoutInCell="1" allowOverlap="1" wp14:anchorId="0E78A3CE" wp14:editId="4530C68A">
            <wp:simplePos x="0" y="0"/>
            <wp:positionH relativeFrom="margin">
              <wp:posOffset>-304800</wp:posOffset>
            </wp:positionH>
            <wp:positionV relativeFrom="paragraph">
              <wp:posOffset>170815</wp:posOffset>
            </wp:positionV>
            <wp:extent cx="1266825" cy="361950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31A" w:rsidRPr="00C42FD4" w:rsidRDefault="00D2331A" w:rsidP="000B37A7">
      <w:pPr>
        <w:ind w:firstLineChars="50" w:firstLine="110"/>
        <w:jc w:val="left"/>
        <w:rPr>
          <w:rFonts w:ascii="HG丸ｺﾞｼｯｸM-PRO" w:eastAsia="HG丸ｺﾞｼｯｸM-PRO" w:hAnsi="HG丸ｺﾞｼｯｸM-PRO"/>
          <w:color w:val="008080"/>
          <w:sz w:val="22"/>
        </w:rPr>
      </w:pPr>
      <w:r w:rsidRPr="00C42FD4">
        <w:rPr>
          <w:rFonts w:ascii="HG丸ｺﾞｼｯｸM-PRO" w:eastAsia="HG丸ｺﾞｼｯｸM-PRO" w:hAnsi="HG丸ｺﾞｼｯｸM-PRO" w:hint="eastAsia"/>
          <w:b/>
          <w:color w:val="008080"/>
          <w:sz w:val="22"/>
        </w:rPr>
        <w:t>助成方法</w:t>
      </w:r>
    </w:p>
    <w:p w:rsidR="00C42FD4" w:rsidRPr="00C42FD4" w:rsidRDefault="00A01D2E" w:rsidP="004D7EFF">
      <w:pPr>
        <w:pStyle w:val="a7"/>
        <w:numPr>
          <w:ilvl w:val="0"/>
          <w:numId w:val="6"/>
        </w:numPr>
        <w:ind w:leftChars="0" w:left="220" w:hangingChars="100" w:hanging="220"/>
        <w:jc w:val="left"/>
        <w:rPr>
          <w:rFonts w:ascii="HG丸ｺﾞｼｯｸM-PRO" w:eastAsia="HG丸ｺﾞｼｯｸM-PRO" w:hAnsi="HG丸ｺﾞｼｯｸM-PRO"/>
          <w:color w:val="009999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1C2F6F" w:rsidRPr="001C2F6F">
        <w:rPr>
          <w:rFonts w:ascii="HG丸ｺﾞｼｯｸM-PRO" w:eastAsia="HG丸ｺﾞｼｯｸM-PRO" w:hAnsi="HG丸ｺﾞｼｯｸM-PRO" w:hint="eastAsia"/>
          <w:sz w:val="22"/>
        </w:rPr>
        <w:t>以下の</w:t>
      </w:r>
      <w:r w:rsidR="00C42FD4">
        <w:rPr>
          <w:rFonts w:ascii="HG丸ｺﾞｼｯｸM-PRO" w:eastAsia="HG丸ｺﾞｼｯｸM-PRO" w:hAnsi="HG丸ｺﾞｼｯｸM-PRO" w:hint="eastAsia"/>
          <w:sz w:val="22"/>
        </w:rPr>
        <w:t>委託</w:t>
      </w:r>
      <w:r w:rsidR="001C2F6F" w:rsidRPr="001C2F6F">
        <w:rPr>
          <w:rFonts w:ascii="HG丸ｺﾞｼｯｸM-PRO" w:eastAsia="HG丸ｺﾞｼｯｸM-PRO" w:hAnsi="HG丸ｺﾞｼｯｸM-PRO" w:hint="eastAsia"/>
          <w:sz w:val="22"/>
        </w:rPr>
        <w:t>医療機関で受診する場合</w:t>
      </w:r>
    </w:p>
    <w:p w:rsidR="001C2F6F" w:rsidRPr="001C2F6F" w:rsidRDefault="00C42FD4" w:rsidP="00A74549">
      <w:pPr>
        <w:pStyle w:val="a7"/>
        <w:ind w:leftChars="0" w:left="220" w:firstLineChars="50" w:firstLine="110"/>
        <w:jc w:val="left"/>
        <w:rPr>
          <w:rFonts w:ascii="HG丸ｺﾞｼｯｸM-PRO" w:eastAsia="HG丸ｺﾞｼｯｸM-PRO" w:hAnsi="HG丸ｺﾞｼｯｸM-PRO"/>
          <w:color w:val="009999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215900</wp:posOffset>
                </wp:positionV>
                <wp:extent cx="6076950" cy="485775"/>
                <wp:effectExtent l="0" t="0" r="19050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485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D9829C" id="正方形/長方形 21" o:spid="_x0000_s1026" style="position:absolute;left:0;text-align:left;margin-left:0;margin-top:17pt;width:478.5pt;height:38.2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" filled="f" strokecolor="teal" strokeweight="2pt"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2"/>
        </w:rPr>
        <w:t>⇒</w:t>
      </w:r>
      <w:r w:rsidR="001C2F6F" w:rsidRPr="001C2F6F">
        <w:rPr>
          <w:rFonts w:ascii="HG丸ｺﾞｼｯｸM-PRO" w:eastAsia="HG丸ｺﾞｼｯｸM-PRO" w:hAnsi="HG丸ｺﾞｼｯｸM-PRO" w:hint="eastAsia"/>
          <w:sz w:val="22"/>
        </w:rPr>
        <w:t>「新生児聴覚検査券」を持参し、受診してください。</w:t>
      </w:r>
    </w:p>
    <w:p w:rsidR="001C2F6F" w:rsidRPr="00C42FD4" w:rsidRDefault="001C2F6F" w:rsidP="00C42FD4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C42FD4">
        <w:rPr>
          <w:rFonts w:ascii="HG丸ｺﾞｼｯｸM-PRO" w:eastAsia="HG丸ｺﾞｼｯｸM-PRO" w:hAnsi="HG丸ｺﾞｼｯｸM-PRO" w:hint="eastAsia"/>
          <w:sz w:val="22"/>
        </w:rPr>
        <w:t>《委託医療機関》</w:t>
      </w:r>
      <w:r w:rsidR="009769AB" w:rsidRPr="00C42FD4">
        <w:rPr>
          <w:rFonts w:ascii="HG丸ｺﾞｼｯｸM-PRO" w:eastAsia="HG丸ｺﾞｼｯｸM-PRO" w:hAnsi="HG丸ｺﾞｼｯｸM-PRO" w:hint="eastAsia"/>
          <w:sz w:val="22"/>
        </w:rPr>
        <w:t>筑紫クリニック</w:t>
      </w:r>
      <w:r w:rsidRPr="00C42FD4">
        <w:rPr>
          <w:rFonts w:ascii="HG丸ｺﾞｼｯｸM-PRO" w:eastAsia="HG丸ｺﾞｼｯｸM-PRO" w:hAnsi="HG丸ｺﾞｼｯｸM-PRO" w:hint="eastAsia"/>
          <w:sz w:val="22"/>
        </w:rPr>
        <w:t>（志免町）　権丈産婦人科医院（志免町）</w:t>
      </w:r>
    </w:p>
    <w:p w:rsidR="00D2331A" w:rsidRPr="00C42FD4" w:rsidRDefault="00F50BCF" w:rsidP="00C42FD4">
      <w:pPr>
        <w:pStyle w:val="a7"/>
        <w:ind w:leftChars="0" w:left="220" w:firstLineChars="700" w:firstLine="1540"/>
        <w:jc w:val="left"/>
        <w:rPr>
          <w:rFonts w:ascii="HG丸ｺﾞｼｯｸM-PRO" w:eastAsia="HG丸ｺﾞｼｯｸM-PRO" w:hAnsi="HG丸ｺﾞｼｯｸM-PRO"/>
          <w:sz w:val="22"/>
        </w:rPr>
      </w:pPr>
      <w:r w:rsidRPr="00C42FD4">
        <w:rPr>
          <w:rFonts w:ascii="HG丸ｺﾞｼｯｸM-PRO" w:eastAsia="HG丸ｺﾞｼｯｸM-PRO" w:hAnsi="HG丸ｺﾞｼｯｸM-PRO" w:hint="eastAsia"/>
          <w:sz w:val="22"/>
        </w:rPr>
        <w:t>山崎産婦人科小児科医院</w:t>
      </w:r>
      <w:r w:rsidR="001C2F6F" w:rsidRPr="00C42FD4">
        <w:rPr>
          <w:rFonts w:ascii="HG丸ｺﾞｼｯｸM-PRO" w:eastAsia="HG丸ｺﾞｼｯｸM-PRO" w:hAnsi="HG丸ｺﾞｼｯｸM-PRO" w:hint="eastAsia"/>
          <w:sz w:val="22"/>
        </w:rPr>
        <w:t>（宇美町）</w:t>
      </w:r>
      <w:r w:rsidR="00C42FD4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9769AB" w:rsidRPr="00C42FD4">
        <w:rPr>
          <w:rFonts w:ascii="HG丸ｺﾞｼｯｸM-PRO" w:eastAsia="HG丸ｺﾞｼｯｸM-PRO" w:hAnsi="HG丸ｺﾞｼｯｸM-PRO" w:hint="eastAsia"/>
          <w:sz w:val="22"/>
        </w:rPr>
        <w:t>ゆいレディースクリニック</w:t>
      </w:r>
      <w:r w:rsidR="001C2F6F" w:rsidRPr="00C42FD4">
        <w:rPr>
          <w:rFonts w:ascii="HG丸ｺﾞｼｯｸM-PRO" w:eastAsia="HG丸ｺﾞｼｯｸM-PRO" w:hAnsi="HG丸ｺﾞｼｯｸM-PRO" w:hint="eastAsia"/>
          <w:sz w:val="22"/>
        </w:rPr>
        <w:t>（粕屋町）</w:t>
      </w:r>
    </w:p>
    <w:p w:rsidR="00611279" w:rsidRPr="00D2331A" w:rsidRDefault="00611279" w:rsidP="00D2331A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A96958" w:rsidRDefault="00C42FD4" w:rsidP="00413C15">
      <w:pPr>
        <w:pStyle w:val="a7"/>
        <w:numPr>
          <w:ilvl w:val="0"/>
          <w:numId w:val="6"/>
        </w:numPr>
        <w:ind w:leftChars="0"/>
        <w:jc w:val="left"/>
        <w:rPr>
          <w:rFonts w:ascii="HG丸ｺﾞｼｯｸM-PRO" w:eastAsia="HG丸ｺﾞｼｯｸM-PRO" w:hAnsi="HG丸ｺﾞｼｯｸM-PRO"/>
          <w:sz w:val="22"/>
        </w:rPr>
      </w:pPr>
      <w:r w:rsidRPr="00C42FD4">
        <w:rPr>
          <w:rFonts w:ascii="HG丸ｺﾞｼｯｸM-PRO" w:eastAsia="HG丸ｺﾞｼｯｸM-PRO" w:hAnsi="HG丸ｺﾞｼｯｸM-PRO" w:hint="eastAsia"/>
          <w:sz w:val="22"/>
        </w:rPr>
        <w:t>委託医療機関以外で検</w:t>
      </w:r>
      <w:r w:rsidR="00D2331A" w:rsidRPr="00C42FD4">
        <w:rPr>
          <w:rFonts w:ascii="HG丸ｺﾞｼｯｸM-PRO" w:eastAsia="HG丸ｺﾞｼｯｸM-PRO" w:hAnsi="HG丸ｺﾞｼｯｸM-PRO"/>
          <w:sz w:val="22"/>
        </w:rPr>
        <w:t>査を受ける場合（日本国内の医療機関に限る）</w:t>
      </w:r>
    </w:p>
    <w:p w:rsidR="00A96958" w:rsidRDefault="00A96958" w:rsidP="00A96958">
      <w:pPr>
        <w:pStyle w:val="a7"/>
        <w:ind w:leftChars="0" w:left="36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⇒</w:t>
      </w:r>
      <w:r w:rsidR="00EE10A1" w:rsidRPr="00977358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444500</wp:posOffset>
            </wp:positionV>
            <wp:extent cx="809625" cy="314325"/>
            <wp:effectExtent l="0" t="0" r="9525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31A" w:rsidRPr="00C42FD4">
        <w:rPr>
          <w:rFonts w:ascii="HG丸ｺﾞｼｯｸM-PRO" w:eastAsia="HG丸ｺﾞｼｯｸM-PRO" w:hAnsi="HG丸ｺﾞｼｯｸM-PRO" w:hint="eastAsia"/>
          <w:sz w:val="22"/>
        </w:rPr>
        <w:t>一旦自己負担いただいた後、</w:t>
      </w:r>
      <w:r w:rsidR="00EE10A1" w:rsidRPr="00C42FD4">
        <w:rPr>
          <w:rFonts w:ascii="HG丸ｺﾞｼｯｸM-PRO" w:eastAsia="HG丸ｺﾞｼｯｸM-PRO" w:hAnsi="HG丸ｺﾞｼｯｸM-PRO" w:hint="eastAsia"/>
          <w:sz w:val="22"/>
        </w:rPr>
        <w:t>新生児聴覚</w:t>
      </w:r>
      <w:r w:rsidR="009769AB" w:rsidRPr="00C42FD4">
        <w:rPr>
          <w:rFonts w:ascii="HG丸ｺﾞｼｯｸM-PRO" w:eastAsia="HG丸ｺﾞｼｯｸM-PRO" w:hAnsi="HG丸ｺﾞｼｯｸM-PRO" w:hint="eastAsia"/>
          <w:sz w:val="22"/>
        </w:rPr>
        <w:t>検査実施</w:t>
      </w:r>
      <w:r w:rsidR="00EE10A1" w:rsidRPr="00C42FD4">
        <w:rPr>
          <w:rFonts w:ascii="HG丸ｺﾞｼｯｸM-PRO" w:eastAsia="HG丸ｺﾞｼｯｸM-PRO" w:hAnsi="HG丸ｺﾞｼｯｸM-PRO" w:hint="eastAsia"/>
          <w:sz w:val="22"/>
        </w:rPr>
        <w:t>日から１年以内に</w:t>
      </w:r>
      <w:r w:rsidR="004D7EFF" w:rsidRPr="00C42FD4">
        <w:rPr>
          <w:rFonts w:ascii="HG丸ｺﾞｼｯｸM-PRO" w:eastAsia="HG丸ｺﾞｼｯｸM-PRO" w:hAnsi="HG丸ｺﾞｼｯｸM-PRO" w:hint="eastAsia"/>
          <w:sz w:val="22"/>
        </w:rPr>
        <w:t>必要書類を提出し</w:t>
      </w:r>
      <w:r>
        <w:rPr>
          <w:rFonts w:ascii="HG丸ｺﾞｼｯｸM-PRO" w:eastAsia="HG丸ｺﾞｼｯｸM-PRO" w:hAnsi="HG丸ｺﾞｼｯｸM-PRO" w:hint="eastAsia"/>
          <w:sz w:val="22"/>
        </w:rPr>
        <w:t>、</w:t>
      </w:r>
    </w:p>
    <w:p w:rsidR="00D2331A" w:rsidRPr="00C42FD4" w:rsidRDefault="00A96958" w:rsidP="00A96958">
      <w:pPr>
        <w:pStyle w:val="a7"/>
        <w:ind w:leftChars="0" w:left="360"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償</w:t>
      </w:r>
      <w:r w:rsidR="00D2331A" w:rsidRPr="00C42FD4">
        <w:rPr>
          <w:rFonts w:ascii="HG丸ｺﾞｼｯｸM-PRO" w:eastAsia="HG丸ｺﾞｼｯｸM-PRO" w:hAnsi="HG丸ｺﾞｼｯｸM-PRO" w:hint="eastAsia"/>
          <w:sz w:val="22"/>
        </w:rPr>
        <w:t>還払いの手続きを行って</w:t>
      </w:r>
      <w:r w:rsidR="00390BC7" w:rsidRPr="00C42FD4">
        <w:rPr>
          <w:rFonts w:ascii="HG丸ｺﾞｼｯｸM-PRO" w:eastAsia="HG丸ｺﾞｼｯｸM-PRO" w:hAnsi="HG丸ｺﾞｼｯｸM-PRO" w:hint="eastAsia"/>
          <w:sz w:val="22"/>
        </w:rPr>
        <w:t>くだ</w:t>
      </w:r>
      <w:r w:rsidR="00413C15" w:rsidRPr="00C42FD4">
        <w:rPr>
          <w:rFonts w:ascii="HG丸ｺﾞｼｯｸM-PRO" w:eastAsia="HG丸ｺﾞｼｯｸM-PRO" w:hAnsi="HG丸ｺﾞｼｯｸM-PRO" w:hint="eastAsia"/>
          <w:sz w:val="22"/>
        </w:rPr>
        <w:t>さ</w:t>
      </w:r>
      <w:r w:rsidR="00D2331A" w:rsidRPr="00C42FD4">
        <w:rPr>
          <w:rFonts w:ascii="HG丸ｺﾞｼｯｸM-PRO" w:eastAsia="HG丸ｺﾞｼｯｸM-PRO" w:hAnsi="HG丸ｺﾞｼｯｸM-PRO" w:hint="eastAsia"/>
          <w:sz w:val="22"/>
        </w:rPr>
        <w:t>い。</w:t>
      </w:r>
    </w:p>
    <w:p w:rsidR="00EE10A1" w:rsidRDefault="00E524FC" w:rsidP="00D233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必要書類</w:t>
      </w:r>
    </w:p>
    <w:p w:rsidR="00A851A5" w:rsidRDefault="00A851A5" w:rsidP="00A96958">
      <w:pPr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  <w:r w:rsidRPr="00A851A5">
        <w:rPr>
          <w:rFonts w:ascii="HG丸ｺﾞｼｯｸM-PRO" w:eastAsia="HG丸ｺﾞｼｯｸM-PRO" w:hAnsi="HG丸ｺﾞｼｯｸM-PRO" w:hint="eastAsia"/>
          <w:sz w:val="22"/>
        </w:rPr>
        <w:t>・志免町産婦健康診査・新生児聴覚検査助成金交付申請書兼請求書（窓口でも記入可）</w:t>
      </w:r>
    </w:p>
    <w:p w:rsidR="002F32AA" w:rsidRPr="002F32AA" w:rsidRDefault="002D6C96" w:rsidP="00A96958">
      <w:pPr>
        <w:ind w:firstLineChars="200" w:firstLine="44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</w:t>
      </w:r>
      <w:r w:rsidR="002F32AA" w:rsidRPr="002F32AA">
        <w:rPr>
          <w:rFonts w:ascii="HG丸ｺﾞｼｯｸM-PRO" w:eastAsia="HG丸ｺﾞｼｯｸM-PRO" w:hAnsi="HG丸ｺﾞｼｯｸM-PRO" w:hint="eastAsia"/>
          <w:sz w:val="22"/>
        </w:rPr>
        <w:t>新生児聴覚検査</w:t>
      </w:r>
      <w:r w:rsidR="008E6E85">
        <w:rPr>
          <w:rFonts w:ascii="HG丸ｺﾞｼｯｸM-PRO" w:eastAsia="HG丸ｺﾞｼｯｸM-PRO" w:hAnsi="HG丸ｺﾞｼｯｸM-PRO" w:hint="eastAsia"/>
          <w:sz w:val="22"/>
        </w:rPr>
        <w:t>の結果がわかるもの</w:t>
      </w:r>
    </w:p>
    <w:p w:rsidR="002F32AA" w:rsidRPr="002F32AA" w:rsidRDefault="002F32AA" w:rsidP="002F32A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2F32A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A9695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2D6C96">
        <w:rPr>
          <w:rFonts w:ascii="HG丸ｺﾞｼｯｸM-PRO" w:eastAsia="HG丸ｺﾞｼｯｸM-PRO" w:hAnsi="HG丸ｺﾞｼｯｸM-PRO" w:hint="eastAsia"/>
          <w:sz w:val="22"/>
        </w:rPr>
        <w:t>・</w:t>
      </w:r>
      <w:r w:rsidRPr="002F32AA">
        <w:rPr>
          <w:rFonts w:ascii="HG丸ｺﾞｼｯｸM-PRO" w:eastAsia="HG丸ｺﾞｼｯｸM-PRO" w:hAnsi="HG丸ｺﾞｼｯｸM-PRO" w:hint="eastAsia"/>
          <w:sz w:val="22"/>
        </w:rPr>
        <w:t>母子手帳</w:t>
      </w:r>
    </w:p>
    <w:p w:rsidR="002F32AA" w:rsidRPr="002F32AA" w:rsidRDefault="002F32AA" w:rsidP="002F32A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2F32A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A9695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2D6C96">
        <w:rPr>
          <w:rFonts w:ascii="HG丸ｺﾞｼｯｸM-PRO" w:eastAsia="HG丸ｺﾞｼｯｸM-PRO" w:hAnsi="HG丸ｺﾞｼｯｸM-PRO" w:hint="eastAsia"/>
          <w:sz w:val="22"/>
        </w:rPr>
        <w:t>・新生児聴覚検査費用の</w:t>
      </w:r>
      <w:r w:rsidRPr="002F32AA">
        <w:rPr>
          <w:rFonts w:ascii="HG丸ｺﾞｼｯｸM-PRO" w:eastAsia="HG丸ｺﾞｼｯｸM-PRO" w:hAnsi="HG丸ｺﾞｼｯｸM-PRO" w:hint="eastAsia"/>
          <w:sz w:val="22"/>
        </w:rPr>
        <w:t>領収書</w:t>
      </w:r>
      <w:r w:rsidR="002D6C96">
        <w:rPr>
          <w:rFonts w:ascii="HG丸ｺﾞｼｯｸM-PRO" w:eastAsia="HG丸ｺﾞｼｯｸM-PRO" w:hAnsi="HG丸ｺﾞｼｯｸM-PRO" w:hint="eastAsia"/>
          <w:sz w:val="22"/>
        </w:rPr>
        <w:t>及び明細書（窓口には原本を提出してください）</w:t>
      </w:r>
    </w:p>
    <w:p w:rsidR="002F32AA" w:rsidRPr="00977358" w:rsidRDefault="002F32AA" w:rsidP="002F32A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2F32A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A9695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2D6C96">
        <w:rPr>
          <w:rFonts w:ascii="HG丸ｺﾞｼｯｸM-PRO" w:eastAsia="HG丸ｺﾞｼｯｸM-PRO" w:hAnsi="HG丸ｺﾞｼｯｸM-PRO" w:hint="eastAsia"/>
          <w:sz w:val="22"/>
        </w:rPr>
        <w:t>・</w:t>
      </w:r>
      <w:r w:rsidRPr="002F32AA">
        <w:rPr>
          <w:rFonts w:ascii="HG丸ｺﾞｼｯｸM-PRO" w:eastAsia="HG丸ｺﾞｼｯｸM-PRO" w:hAnsi="HG丸ｺﾞｼｯｸM-PRO" w:hint="eastAsia"/>
          <w:sz w:val="22"/>
        </w:rPr>
        <w:t>振込先口座が確認できるもの（預金通帳</w:t>
      </w:r>
      <w:r w:rsidR="006C4012">
        <w:rPr>
          <w:rFonts w:ascii="HG丸ｺﾞｼｯｸM-PRO" w:eastAsia="HG丸ｺﾞｼｯｸM-PRO" w:hAnsi="HG丸ｺﾞｼｯｸM-PRO" w:hint="eastAsia"/>
          <w:sz w:val="22"/>
        </w:rPr>
        <w:t>等</w:t>
      </w:r>
      <w:r w:rsidRPr="002F32AA">
        <w:rPr>
          <w:rFonts w:ascii="HG丸ｺﾞｼｯｸM-PRO" w:eastAsia="HG丸ｺﾞｼｯｸM-PRO" w:hAnsi="HG丸ｺﾞｼｯｸM-PRO" w:hint="eastAsia"/>
          <w:sz w:val="22"/>
        </w:rPr>
        <w:t>）</w:t>
      </w:r>
    </w:p>
    <w:p w:rsidR="00EE10A1" w:rsidRDefault="00E06012" w:rsidP="002F32A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5705475" cy="8763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D2E" w:rsidRDefault="00A01D2E" w:rsidP="00A01D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【申請・問い合わせ先】</w:t>
                            </w:r>
                          </w:p>
                          <w:p w:rsidR="00E06012" w:rsidRDefault="00A01D2E" w:rsidP="00E060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01D2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〒811-2244　志免町志免中央一丁目3番1号（保健センター内）</w:t>
                            </w:r>
                          </w:p>
                          <w:p w:rsidR="00A01D2E" w:rsidRPr="00E06012" w:rsidRDefault="00A01D2E" w:rsidP="00E0601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060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母子保健係</w:t>
                            </w:r>
                            <w:r w:rsidR="008535AD" w:rsidRPr="008535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（志免町役場　子育て支援課）</w:t>
                            </w:r>
                            <w:r w:rsidR="008535AD" w:rsidRPr="00A01D2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8535AD" w:rsidRPr="00A01D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Pr="00E060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 w:rsidRPr="00E0601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E060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℡：092-935-1473</w:t>
                            </w:r>
                          </w:p>
                          <w:p w:rsidR="00A01D2E" w:rsidRPr="00E06012" w:rsidRDefault="00A01D2E" w:rsidP="00A01D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A01D2E" w:rsidRPr="007D64EC" w:rsidRDefault="00A01D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7" type="#_x0000_t202" style="position:absolute;margin-left:0;margin-top:18pt;width:449.25pt;height:69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" filled="f" stroked="f" strokeweight=".5pt">
                <v:textbox>
                  <w:txbxContent>
                    <w:p w:rsidR="00A01D2E" w:rsidRDefault="00A01D2E" w:rsidP="00A01D2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bookmarkStart w:id="3" w:name="_GoBack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【申請・問い合わせ先】</w:t>
                      </w:r>
                    </w:p>
                    <w:p w:rsidR="00E06012" w:rsidRDefault="00A01D2E" w:rsidP="00E0601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01D2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〒811-2244　志免町志免中央一丁目3番1号（保健センター内）</w:t>
                      </w:r>
                    </w:p>
                    <w:p w:rsidR="00A01D2E" w:rsidRPr="00E06012" w:rsidRDefault="00A01D2E" w:rsidP="00E0601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E06012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母子保健係</w:t>
                      </w:r>
                      <w:r w:rsidR="008535AD" w:rsidRPr="008535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（志免町役場　子育て支援課）</w:t>
                      </w:r>
                      <w:r w:rsidR="008535AD" w:rsidRPr="00A01D2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8535AD" w:rsidRPr="00A01D2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Pr="00E06012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　 </w:t>
                      </w:r>
                      <w:r w:rsidRPr="00E06012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 xml:space="preserve">      </w:t>
                      </w:r>
                      <w:r w:rsidRPr="00E06012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℡：092-935-1473</w:t>
                      </w:r>
                    </w:p>
                    <w:p w:rsidR="00A01D2E" w:rsidRPr="00E06012" w:rsidRDefault="00A01D2E" w:rsidP="00A01D2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bookmarkEnd w:id="3"/>
                    <w:p w:rsidR="00A01D2E" w:rsidRPr="007D64EC" w:rsidRDefault="00A01D2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2AA" w:rsidRPr="002F32A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A9695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2D6C96">
        <w:rPr>
          <w:rFonts w:ascii="HG丸ｺﾞｼｯｸM-PRO" w:eastAsia="HG丸ｺﾞｼｯｸM-PRO" w:hAnsi="HG丸ｺﾞｼｯｸM-PRO" w:hint="eastAsia"/>
          <w:sz w:val="22"/>
        </w:rPr>
        <w:t>・</w:t>
      </w:r>
      <w:r w:rsidR="002F32AA" w:rsidRPr="002F32AA">
        <w:rPr>
          <w:rFonts w:ascii="HG丸ｺﾞｼｯｸM-PRO" w:eastAsia="HG丸ｺﾞｼｯｸM-PRO" w:hAnsi="HG丸ｺﾞｼｯｸM-PRO" w:hint="eastAsia"/>
          <w:sz w:val="22"/>
        </w:rPr>
        <w:t>申請者の本人確認が</w:t>
      </w:r>
      <w:r w:rsidR="002D6C96">
        <w:rPr>
          <w:rFonts w:ascii="HG丸ｺﾞｼｯｸM-PRO" w:eastAsia="HG丸ｺﾞｼｯｸM-PRO" w:hAnsi="HG丸ｺﾞｼｯｸM-PRO" w:hint="eastAsia"/>
          <w:sz w:val="22"/>
        </w:rPr>
        <w:t>できるもの</w:t>
      </w:r>
      <w:r w:rsidR="00A96958">
        <w:rPr>
          <w:rFonts w:ascii="HG丸ｺﾞｼｯｸM-PRO" w:eastAsia="HG丸ｺﾞｼｯｸM-PRO" w:hAnsi="HG丸ｺﾞｼｯｸM-PRO" w:hint="eastAsia"/>
          <w:sz w:val="22"/>
        </w:rPr>
        <w:t>（運転免許証、マイナンバー</w:t>
      </w:r>
      <w:r w:rsidR="006E19FC">
        <w:rPr>
          <w:rFonts w:ascii="HG丸ｺﾞｼｯｸM-PRO" w:eastAsia="HG丸ｺﾞｼｯｸM-PRO" w:hAnsi="HG丸ｺﾞｼｯｸM-PRO" w:hint="eastAsia"/>
          <w:sz w:val="22"/>
        </w:rPr>
        <w:t>カード</w:t>
      </w:r>
      <w:r w:rsidR="00A96958">
        <w:rPr>
          <w:rFonts w:ascii="HG丸ｺﾞｼｯｸM-PRO" w:eastAsia="HG丸ｺﾞｼｯｸM-PRO" w:hAnsi="HG丸ｺﾞｼｯｸM-PRO" w:hint="eastAsia"/>
          <w:sz w:val="22"/>
        </w:rPr>
        <w:t>等）</w:t>
      </w:r>
    </w:p>
    <w:p w:rsidR="00A01D2E" w:rsidRDefault="006C4012" w:rsidP="002F32AA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977358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5974080" cy="949325"/>
            <wp:effectExtent l="0" t="0" r="7620" b="31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01D2E" w:rsidSect="00571B4E">
      <w:pgSz w:w="11906" w:h="16838"/>
      <w:pgMar w:top="720" w:right="720" w:bottom="720" w:left="851" w:header="51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D2E" w:rsidRDefault="00A01D2E" w:rsidP="00640F25">
      <w:r>
        <w:separator/>
      </w:r>
    </w:p>
  </w:endnote>
  <w:endnote w:type="continuationSeparator" w:id="0">
    <w:p w:rsidR="00A01D2E" w:rsidRDefault="00A01D2E" w:rsidP="00640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D2E" w:rsidRDefault="00A01D2E" w:rsidP="00640F25">
      <w:r>
        <w:separator/>
      </w:r>
    </w:p>
  </w:footnote>
  <w:footnote w:type="continuationSeparator" w:id="0">
    <w:p w:rsidR="00A01D2E" w:rsidRDefault="00A01D2E" w:rsidP="00640F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B4B79"/>
    <w:multiLevelType w:val="hybridMultilevel"/>
    <w:tmpl w:val="A156D884"/>
    <w:lvl w:ilvl="0" w:tplc="C7C8DA6A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14A39AB"/>
    <w:multiLevelType w:val="hybridMultilevel"/>
    <w:tmpl w:val="0082E56C"/>
    <w:lvl w:ilvl="0" w:tplc="D188E2B0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EA0466D"/>
    <w:multiLevelType w:val="hybridMultilevel"/>
    <w:tmpl w:val="96687FD4"/>
    <w:lvl w:ilvl="0" w:tplc="5DAC2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5AC0C28"/>
    <w:multiLevelType w:val="hybridMultilevel"/>
    <w:tmpl w:val="286E7F8A"/>
    <w:lvl w:ilvl="0" w:tplc="7626347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84413E0"/>
    <w:multiLevelType w:val="hybridMultilevel"/>
    <w:tmpl w:val="9C38B696"/>
    <w:lvl w:ilvl="0" w:tplc="0DE6B384">
      <w:start w:val="1"/>
      <w:numFmt w:val="decimalEnclosedCircle"/>
      <w:lvlText w:val="%1"/>
      <w:lvlJc w:val="left"/>
      <w:pPr>
        <w:ind w:left="360" w:hanging="36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8E3054"/>
    <w:multiLevelType w:val="hybridMultilevel"/>
    <w:tmpl w:val="24D8E744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58A3E2A"/>
    <w:multiLevelType w:val="hybridMultilevel"/>
    <w:tmpl w:val="6FC2CB3A"/>
    <w:lvl w:ilvl="0" w:tplc="8236D9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6DB07B0"/>
    <w:multiLevelType w:val="hybridMultilevel"/>
    <w:tmpl w:val="1EB0A912"/>
    <w:lvl w:ilvl="0" w:tplc="8D1285D8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8" w15:restartNumberingAfterBreak="0">
    <w:nsid w:val="799053C7"/>
    <w:multiLevelType w:val="hybridMultilevel"/>
    <w:tmpl w:val="E5B61B78"/>
    <w:lvl w:ilvl="0" w:tplc="F10E4692">
      <w:start w:val="1"/>
      <w:numFmt w:val="decimalEnclosedCircle"/>
      <w:lvlText w:val="%1"/>
      <w:lvlJc w:val="left"/>
      <w:pPr>
        <w:ind w:left="124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5" w:hanging="420"/>
      </w:pPr>
    </w:lvl>
    <w:lvl w:ilvl="3" w:tplc="0409000F" w:tentative="1">
      <w:start w:val="1"/>
      <w:numFmt w:val="decimal"/>
      <w:lvlText w:val="%4."/>
      <w:lvlJc w:val="left"/>
      <w:pPr>
        <w:ind w:left="2565" w:hanging="420"/>
      </w:pPr>
    </w:lvl>
    <w:lvl w:ilvl="4" w:tplc="04090017" w:tentative="1">
      <w:start w:val="1"/>
      <w:numFmt w:val="aiueoFullWidth"/>
      <w:lvlText w:val="(%5)"/>
      <w:lvlJc w:val="left"/>
      <w:pPr>
        <w:ind w:left="29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5" w:hanging="420"/>
      </w:pPr>
    </w:lvl>
    <w:lvl w:ilvl="6" w:tplc="0409000F" w:tentative="1">
      <w:start w:val="1"/>
      <w:numFmt w:val="decimal"/>
      <w:lvlText w:val="%7."/>
      <w:lvlJc w:val="left"/>
      <w:pPr>
        <w:ind w:left="3825" w:hanging="420"/>
      </w:pPr>
    </w:lvl>
    <w:lvl w:ilvl="7" w:tplc="04090017" w:tentative="1">
      <w:start w:val="1"/>
      <w:numFmt w:val="aiueoFullWidth"/>
      <w:lvlText w:val="(%8)"/>
      <w:lvlJc w:val="left"/>
      <w:pPr>
        <w:ind w:left="42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5" w:hanging="42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85E"/>
    <w:rsid w:val="00003DD4"/>
    <w:rsid w:val="00053668"/>
    <w:rsid w:val="00084A4A"/>
    <w:rsid w:val="000B37A7"/>
    <w:rsid w:val="000D168A"/>
    <w:rsid w:val="0013396B"/>
    <w:rsid w:val="001A0E66"/>
    <w:rsid w:val="001C085E"/>
    <w:rsid w:val="001C2F6F"/>
    <w:rsid w:val="001E445F"/>
    <w:rsid w:val="00250443"/>
    <w:rsid w:val="002D22A8"/>
    <w:rsid w:val="002D6C96"/>
    <w:rsid w:val="002E0B83"/>
    <w:rsid w:val="002F32AA"/>
    <w:rsid w:val="0036502C"/>
    <w:rsid w:val="00380345"/>
    <w:rsid w:val="00390BC7"/>
    <w:rsid w:val="00413C15"/>
    <w:rsid w:val="00490D5F"/>
    <w:rsid w:val="004D6192"/>
    <w:rsid w:val="004D7C9D"/>
    <w:rsid w:val="004D7EFF"/>
    <w:rsid w:val="00571B4E"/>
    <w:rsid w:val="00586468"/>
    <w:rsid w:val="00586565"/>
    <w:rsid w:val="005C5FF9"/>
    <w:rsid w:val="0060679E"/>
    <w:rsid w:val="00611279"/>
    <w:rsid w:val="006161E2"/>
    <w:rsid w:val="006164DF"/>
    <w:rsid w:val="00640F25"/>
    <w:rsid w:val="006630C7"/>
    <w:rsid w:val="00684D49"/>
    <w:rsid w:val="006C4012"/>
    <w:rsid w:val="006E19FC"/>
    <w:rsid w:val="00751347"/>
    <w:rsid w:val="00770CEA"/>
    <w:rsid w:val="007D64EC"/>
    <w:rsid w:val="008221BE"/>
    <w:rsid w:val="00831FCF"/>
    <w:rsid w:val="008535AD"/>
    <w:rsid w:val="008E6E85"/>
    <w:rsid w:val="00923C27"/>
    <w:rsid w:val="009769AB"/>
    <w:rsid w:val="00977358"/>
    <w:rsid w:val="009B458A"/>
    <w:rsid w:val="009E56A7"/>
    <w:rsid w:val="00A01D2E"/>
    <w:rsid w:val="00A3492D"/>
    <w:rsid w:val="00A4271D"/>
    <w:rsid w:val="00A74549"/>
    <w:rsid w:val="00A851A5"/>
    <w:rsid w:val="00A86DA1"/>
    <w:rsid w:val="00A96958"/>
    <w:rsid w:val="00A96FDB"/>
    <w:rsid w:val="00BA23D8"/>
    <w:rsid w:val="00BF4FFF"/>
    <w:rsid w:val="00C42FD4"/>
    <w:rsid w:val="00C654C5"/>
    <w:rsid w:val="00CC28D2"/>
    <w:rsid w:val="00CE7F91"/>
    <w:rsid w:val="00D2331A"/>
    <w:rsid w:val="00E03B4D"/>
    <w:rsid w:val="00E06012"/>
    <w:rsid w:val="00E46D53"/>
    <w:rsid w:val="00E524FC"/>
    <w:rsid w:val="00EE10A1"/>
    <w:rsid w:val="00F07D5B"/>
    <w:rsid w:val="00F15E24"/>
    <w:rsid w:val="00F50BCF"/>
    <w:rsid w:val="00F50FCC"/>
    <w:rsid w:val="00F6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B2C033C-449C-456E-94D3-542AAD809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F2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0F25"/>
  </w:style>
  <w:style w:type="paragraph" w:styleId="a5">
    <w:name w:val="footer"/>
    <w:basedOn w:val="a"/>
    <w:link w:val="a6"/>
    <w:uiPriority w:val="99"/>
    <w:unhideWhenUsed/>
    <w:rsid w:val="00640F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0F25"/>
  </w:style>
  <w:style w:type="paragraph" w:styleId="a7">
    <w:name w:val="List Paragraph"/>
    <w:basedOn w:val="a"/>
    <w:uiPriority w:val="34"/>
    <w:qFormat/>
    <w:rsid w:val="00F61E31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1E44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E445F"/>
    <w:rPr>
      <w:rFonts w:asciiTheme="majorHAnsi" w:eastAsiaTheme="majorEastAsia" w:hAnsiTheme="majorHAnsi" w:cstheme="majorBidi"/>
      <w:sz w:val="18"/>
      <w:szCs w:val="18"/>
    </w:rPr>
  </w:style>
  <w:style w:type="character" w:customStyle="1" w:styleId="sectionfooterzip">
    <w:name w:val="section_footer_zip"/>
    <w:basedOn w:val="a0"/>
    <w:rsid w:val="000B37A7"/>
  </w:style>
  <w:style w:type="character" w:customStyle="1" w:styleId="sectionfooteraddress">
    <w:name w:val="section_footer_address"/>
    <w:basedOn w:val="a0"/>
    <w:rsid w:val="000B37A7"/>
  </w:style>
  <w:style w:type="character" w:styleId="aa">
    <w:name w:val="annotation reference"/>
    <w:basedOn w:val="a0"/>
    <w:uiPriority w:val="99"/>
    <w:semiHidden/>
    <w:unhideWhenUsed/>
    <w:rsid w:val="000B37A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B37A7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B3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D50F9-339C-4FDA-9531-B7324AAFD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6F69B2EA.dotm</Template>
  <TotalTime>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金萬　綾乃</dc:creator>
  <cp:keywords/>
  <dc:description/>
  <cp:lastModifiedBy>尾崎　良恵</cp:lastModifiedBy>
  <cp:revision>2</cp:revision>
  <cp:lastPrinted>2024-03-25T05:36:00Z</cp:lastPrinted>
  <dcterms:created xsi:type="dcterms:W3CDTF">2024-03-28T05:44:00Z</dcterms:created>
  <dcterms:modified xsi:type="dcterms:W3CDTF">2024-03-28T05:44:00Z</dcterms:modified>
</cp:coreProperties>
</file>